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490"/>
        <w:gridCol w:w="1514"/>
        <w:gridCol w:w="1698"/>
        <w:gridCol w:w="1272"/>
        <w:gridCol w:w="1342"/>
      </w:tblGrid>
      <w:tr w:rsidR="00DE6F2B" w:rsidRPr="006018A9" w:rsidTr="00AA4A79">
        <w:tc>
          <w:tcPr>
            <w:tcW w:w="3560" w:type="dxa"/>
            <w:gridSpan w:val="3"/>
            <w:shd w:val="clear" w:color="auto" w:fill="FFE599"/>
            <w:vAlign w:val="center"/>
          </w:tcPr>
          <w:p w:rsidR="00DE6F2B" w:rsidRPr="00274B03" w:rsidRDefault="00DE6F2B" w:rsidP="00274B0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74B03">
              <w:rPr>
                <w:b/>
                <w:u w:val="single"/>
              </w:rPr>
              <w:t>Обавезна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 w:rsidRPr="00274B03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5179" w:type="dxa"/>
            <w:gridSpan w:val="4"/>
            <w:vAlign w:val="center"/>
          </w:tcPr>
          <w:p w:rsidR="00DE6F2B" w:rsidRPr="002A4F64" w:rsidRDefault="00DE6F2B" w:rsidP="00274B03">
            <w:pPr>
              <w:spacing w:before="120" w:after="120"/>
              <w:jc w:val="center"/>
            </w:pPr>
            <w:proofErr w:type="spellStart"/>
            <w:r>
              <w:t>Изборни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</w:tc>
        <w:tc>
          <w:tcPr>
            <w:tcW w:w="5826" w:type="dxa"/>
            <w:gridSpan w:val="4"/>
            <w:vAlign w:val="center"/>
          </w:tcPr>
          <w:p w:rsidR="00DE6F2B" w:rsidRPr="00274B03" w:rsidRDefault="00DE6F2B" w:rsidP="00274B03">
            <w:pPr>
              <w:spacing w:after="0"/>
              <w:jc w:val="center"/>
            </w:pPr>
            <w:proofErr w:type="spellStart"/>
            <w:r w:rsidRPr="00274B03">
              <w:t>Слободне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активности</w:t>
            </w:r>
            <w:proofErr w:type="spellEnd"/>
          </w:p>
        </w:tc>
      </w:tr>
      <w:tr w:rsidR="00DE6F2B" w:rsidTr="00AA4A79">
        <w:tc>
          <w:tcPr>
            <w:tcW w:w="1238" w:type="dxa"/>
          </w:tcPr>
          <w:p w:rsidR="00DE6F2B" w:rsidRPr="00274B03" w:rsidRDefault="00DE6F2B" w:rsidP="00274B03">
            <w:pPr>
              <w:spacing w:after="0"/>
            </w:pPr>
            <w:proofErr w:type="spellStart"/>
            <w:r w:rsidRPr="00274B03">
              <w:t>Предмет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DE6F2B" w:rsidRPr="00005D28" w:rsidRDefault="00DE6F2B" w:rsidP="00274B03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ХЕМИЈА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</w:tr>
      <w:tr w:rsidR="00DE6F2B" w:rsidTr="00AA4A79">
        <w:tc>
          <w:tcPr>
            <w:tcW w:w="1238" w:type="dxa"/>
          </w:tcPr>
          <w:p w:rsidR="00DE6F2B" w:rsidRPr="00274B03" w:rsidRDefault="00DE6F2B" w:rsidP="00274B03">
            <w:pPr>
              <w:spacing w:after="0"/>
            </w:pPr>
            <w:proofErr w:type="spellStart"/>
            <w:r w:rsidRPr="00274B03">
              <w:t>Разред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DE6F2B" w:rsidRPr="00274B03" w:rsidRDefault="00DE6F2B" w:rsidP="00274B03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274B03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</w:tr>
      <w:tr w:rsidR="00DE6F2B" w:rsidTr="00A93431">
        <w:tc>
          <w:tcPr>
            <w:tcW w:w="3601" w:type="dxa"/>
            <w:gridSpan w:val="4"/>
            <w:vAlign w:val="center"/>
          </w:tcPr>
          <w:p w:rsidR="00DE6F2B" w:rsidRPr="00274B03" w:rsidRDefault="00DE6F2B" w:rsidP="00274B03">
            <w:pPr>
              <w:spacing w:after="0"/>
              <w:jc w:val="center"/>
            </w:pPr>
            <w:proofErr w:type="spellStart"/>
            <w:r w:rsidRPr="00274B03">
              <w:t>Циљ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DE6F2B" w:rsidRPr="00274B03" w:rsidRDefault="00DE6F2B" w:rsidP="00274B03">
            <w:pPr>
              <w:spacing w:after="0"/>
              <w:jc w:val="center"/>
            </w:pP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DE6F2B" w:rsidRPr="00274B03" w:rsidRDefault="00DE6F2B" w:rsidP="00274B03">
            <w:pPr>
              <w:spacing w:after="0"/>
              <w:jc w:val="center"/>
            </w:pPr>
            <w:proofErr w:type="spellStart"/>
            <w:r w:rsidRPr="00274B03">
              <w:t>Исходи</w:t>
            </w:r>
            <w:proofErr w:type="spellEnd"/>
          </w:p>
        </w:tc>
        <w:tc>
          <w:tcPr>
            <w:tcW w:w="1514" w:type="dxa"/>
            <w:vAlign w:val="center"/>
          </w:tcPr>
          <w:p w:rsidR="00DE6F2B" w:rsidRPr="0036690C" w:rsidRDefault="00DE6F2B" w:rsidP="00274B03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2970" w:type="dxa"/>
            <w:gridSpan w:val="2"/>
            <w:vAlign w:val="center"/>
          </w:tcPr>
          <w:p w:rsidR="00DE6F2B" w:rsidRPr="002A4F64" w:rsidRDefault="00DE6F2B" w:rsidP="00274B03">
            <w:pPr>
              <w:spacing w:after="0"/>
              <w:jc w:val="center"/>
              <w:rPr>
                <w:lang w:val="ru-RU"/>
              </w:rPr>
            </w:pPr>
            <w:r w:rsidRPr="002A4F64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DE6F2B" w:rsidRPr="00274B03" w:rsidRDefault="00DE6F2B" w:rsidP="00274B03">
            <w:pPr>
              <w:spacing w:after="0"/>
              <w:jc w:val="center"/>
            </w:pPr>
            <w:proofErr w:type="spellStart"/>
            <w:r w:rsidRPr="00274B03">
              <w:t>Број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часова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по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темама</w:t>
            </w:r>
            <w:proofErr w:type="spellEnd"/>
          </w:p>
        </w:tc>
      </w:tr>
      <w:tr w:rsidR="00DE6F2B" w:rsidTr="00A93431">
        <w:tc>
          <w:tcPr>
            <w:tcW w:w="3601" w:type="dxa"/>
            <w:gridSpan w:val="4"/>
          </w:tcPr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  <w:p w:rsidR="00DE6F2B" w:rsidRPr="00274B03" w:rsidRDefault="00DE6F2B" w:rsidP="00274B03">
            <w:pPr>
              <w:spacing w:after="0"/>
            </w:pPr>
          </w:p>
        </w:tc>
        <w:tc>
          <w:tcPr>
            <w:tcW w:w="2648" w:type="dxa"/>
            <w:gridSpan w:val="2"/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2490" w:type="dxa"/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1514" w:type="dxa"/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2970" w:type="dxa"/>
            <w:gridSpan w:val="2"/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1342" w:type="dxa"/>
          </w:tcPr>
          <w:p w:rsidR="00DE6F2B" w:rsidRPr="00274B03" w:rsidRDefault="00DE6F2B" w:rsidP="00274B03">
            <w:pPr>
              <w:spacing w:after="0"/>
            </w:pPr>
          </w:p>
        </w:tc>
      </w:tr>
      <w:tr w:rsidR="00DE6F2B" w:rsidTr="00274B03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DE6F2B" w:rsidRPr="00274B03" w:rsidRDefault="00DE6F2B" w:rsidP="00274B03">
            <w:pPr>
              <w:spacing w:after="0"/>
            </w:pPr>
          </w:p>
        </w:tc>
        <w:tc>
          <w:tcPr>
            <w:tcW w:w="1272" w:type="dxa"/>
          </w:tcPr>
          <w:p w:rsidR="00DE6F2B" w:rsidRPr="00274B03" w:rsidRDefault="00DE6F2B" w:rsidP="00274B03">
            <w:pPr>
              <w:spacing w:after="0"/>
            </w:pPr>
            <w:r w:rsidRPr="00274B03">
              <w:t>УКУПНО</w:t>
            </w:r>
          </w:p>
        </w:tc>
        <w:tc>
          <w:tcPr>
            <w:tcW w:w="1342" w:type="dxa"/>
          </w:tcPr>
          <w:p w:rsidR="00DE6F2B" w:rsidRPr="00274B03" w:rsidRDefault="00DE6F2B" w:rsidP="00274B03">
            <w:pPr>
              <w:spacing w:after="0"/>
              <w:jc w:val="right"/>
              <w:rPr>
                <w:b/>
              </w:rPr>
            </w:pPr>
            <w:r w:rsidRPr="00274B03">
              <w:rPr>
                <w:b/>
              </w:rPr>
              <w:t>72</w:t>
            </w:r>
          </w:p>
        </w:tc>
      </w:tr>
    </w:tbl>
    <w:p w:rsidR="00DE6F2B" w:rsidRDefault="00DE6F2B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DE6F2B" w:rsidRDefault="00DE6F2B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DE6F2B" w:rsidRPr="00F278EE" w:rsidTr="00771FAA">
        <w:tc>
          <w:tcPr>
            <w:tcW w:w="4860" w:type="dxa"/>
            <w:gridSpan w:val="3"/>
            <w:shd w:val="clear" w:color="auto" w:fill="FFE599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Допунска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  <w:r w:rsidRPr="00F278EE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</w:pPr>
            <w:proofErr w:type="spellStart"/>
            <w:r w:rsidRPr="00F278EE">
              <w:t>Додатна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DE6F2B" w:rsidRPr="00F278EE" w:rsidTr="00AA4A79">
        <w:tc>
          <w:tcPr>
            <w:tcW w:w="1239" w:type="dxa"/>
          </w:tcPr>
          <w:p w:rsidR="00DE6F2B" w:rsidRPr="00F278EE" w:rsidRDefault="00DE6F2B" w:rsidP="00771FA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DE6F2B" w:rsidRPr="00005D28" w:rsidRDefault="00DE6F2B" w:rsidP="00771FAA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ХЕМИЈА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</w:tr>
      <w:tr w:rsidR="00DE6F2B" w:rsidRPr="00F278EE" w:rsidTr="00AA4A79">
        <w:tc>
          <w:tcPr>
            <w:tcW w:w="1239" w:type="dxa"/>
          </w:tcPr>
          <w:p w:rsidR="00DE6F2B" w:rsidRPr="00F278EE" w:rsidRDefault="00DE6F2B" w:rsidP="00771FA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DE6F2B" w:rsidRPr="00F278EE" w:rsidRDefault="00DE6F2B" w:rsidP="00771FAA">
            <w:pPr>
              <w:spacing w:after="0"/>
            </w:pPr>
            <w:r>
              <w:rPr>
                <w:lang w:val="sr-Cyrl-CS"/>
              </w:rPr>
              <w:t>7</w:t>
            </w:r>
            <w:r w:rsidRPr="00F278EE"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</w:tr>
      <w:tr w:rsidR="007E49A0" w:rsidRPr="00F278EE" w:rsidTr="00DC4D9C">
        <w:tc>
          <w:tcPr>
            <w:tcW w:w="7963" w:type="dxa"/>
            <w:gridSpan w:val="6"/>
            <w:vAlign w:val="center"/>
          </w:tcPr>
          <w:p w:rsidR="007E49A0" w:rsidRPr="00F278EE" w:rsidRDefault="007E49A0" w:rsidP="00771FA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7E49A0" w:rsidRPr="00F278EE" w:rsidRDefault="007E49A0" w:rsidP="00771FA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7E49A0" w:rsidRPr="00F278EE" w:rsidRDefault="007E49A0" w:rsidP="00771FAA">
            <w:pPr>
              <w:spacing w:after="0"/>
              <w:jc w:val="center"/>
            </w:pPr>
          </w:p>
        </w:tc>
      </w:tr>
      <w:tr w:rsidR="007E49A0" w:rsidRPr="00F278EE" w:rsidTr="00E97816">
        <w:tc>
          <w:tcPr>
            <w:tcW w:w="7963" w:type="dxa"/>
            <w:gridSpan w:val="6"/>
          </w:tcPr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</w:tc>
        <w:tc>
          <w:tcPr>
            <w:tcW w:w="6619" w:type="dxa"/>
            <w:gridSpan w:val="6"/>
          </w:tcPr>
          <w:p w:rsidR="007E49A0" w:rsidRPr="00F278EE" w:rsidRDefault="007E49A0" w:rsidP="00771FAA">
            <w:pPr>
              <w:spacing w:after="0"/>
            </w:pPr>
          </w:p>
        </w:tc>
      </w:tr>
      <w:tr w:rsidR="00DE6F2B" w:rsidRPr="00F278EE" w:rsidTr="00771FA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278" w:type="dxa"/>
          </w:tcPr>
          <w:p w:rsidR="00DE6F2B" w:rsidRPr="00F278EE" w:rsidRDefault="00DE6F2B" w:rsidP="00771FA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DE6F2B" w:rsidRPr="00F278EE" w:rsidRDefault="00DE6F2B" w:rsidP="00771FA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DE6F2B" w:rsidRDefault="00DE6F2B">
      <w:pPr>
        <w:spacing w:after="0" w:line="240" w:lineRule="auto"/>
        <w:rPr>
          <w:sz w:val="2"/>
          <w:szCs w:val="2"/>
        </w:rPr>
      </w:pPr>
    </w:p>
    <w:p w:rsidR="00DE6F2B" w:rsidRDefault="00DE6F2B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DE6F2B" w:rsidRPr="00F278EE" w:rsidTr="00771FAA">
        <w:tc>
          <w:tcPr>
            <w:tcW w:w="4860" w:type="dxa"/>
            <w:gridSpan w:val="3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</w:pPr>
            <w:proofErr w:type="spellStart"/>
            <w:r w:rsidRPr="00F278EE">
              <w:t>Допунска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  <w:r w:rsidRPr="00F278EE"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shd w:val="clear" w:color="auto" w:fill="FFE599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Додатна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DE6F2B" w:rsidRPr="00F278EE" w:rsidRDefault="00DE6F2B" w:rsidP="00771FA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DE6F2B" w:rsidRPr="00F278EE" w:rsidTr="00AA4A79">
        <w:tc>
          <w:tcPr>
            <w:tcW w:w="1239" w:type="dxa"/>
          </w:tcPr>
          <w:p w:rsidR="00DE6F2B" w:rsidRPr="00F278EE" w:rsidRDefault="00DE6F2B" w:rsidP="00771FA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DE6F2B" w:rsidRPr="00005D28" w:rsidRDefault="00DE6F2B" w:rsidP="00771FAA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ХЕМИЈА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</w:tr>
      <w:tr w:rsidR="00DE6F2B" w:rsidRPr="00F278EE" w:rsidTr="00AA4A79">
        <w:tc>
          <w:tcPr>
            <w:tcW w:w="1239" w:type="dxa"/>
          </w:tcPr>
          <w:p w:rsidR="00DE6F2B" w:rsidRPr="00F278EE" w:rsidRDefault="00DE6F2B" w:rsidP="00771FA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DE6F2B" w:rsidRPr="00F278EE" w:rsidRDefault="00DE6F2B" w:rsidP="00771FAA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</w:tr>
      <w:tr w:rsidR="007E49A0" w:rsidRPr="00F278EE" w:rsidTr="00573C2F">
        <w:tc>
          <w:tcPr>
            <w:tcW w:w="7963" w:type="dxa"/>
            <w:gridSpan w:val="6"/>
            <w:vAlign w:val="center"/>
          </w:tcPr>
          <w:p w:rsidR="007E49A0" w:rsidRPr="00F278EE" w:rsidRDefault="007E49A0" w:rsidP="00771FA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7E49A0" w:rsidRPr="00F278EE" w:rsidRDefault="007E49A0" w:rsidP="00771FA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7E49A0" w:rsidRPr="00F278EE" w:rsidRDefault="007E49A0" w:rsidP="00771FAA">
            <w:pPr>
              <w:spacing w:after="0"/>
              <w:jc w:val="center"/>
            </w:pPr>
          </w:p>
        </w:tc>
      </w:tr>
      <w:tr w:rsidR="007E49A0" w:rsidRPr="00F278EE" w:rsidTr="00390DD6">
        <w:tc>
          <w:tcPr>
            <w:tcW w:w="7963" w:type="dxa"/>
            <w:gridSpan w:val="6"/>
          </w:tcPr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  <w:p w:rsidR="007E49A0" w:rsidRPr="00F278EE" w:rsidRDefault="007E49A0" w:rsidP="00771FAA">
            <w:pPr>
              <w:spacing w:after="0"/>
            </w:pPr>
          </w:p>
        </w:tc>
        <w:tc>
          <w:tcPr>
            <w:tcW w:w="6619" w:type="dxa"/>
            <w:gridSpan w:val="6"/>
          </w:tcPr>
          <w:p w:rsidR="007E49A0" w:rsidRPr="00F278EE" w:rsidRDefault="007E49A0" w:rsidP="00771FAA">
            <w:pPr>
              <w:spacing w:after="0"/>
            </w:pPr>
          </w:p>
        </w:tc>
      </w:tr>
      <w:tr w:rsidR="00DE6F2B" w:rsidRPr="00F278EE" w:rsidTr="00771FA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DE6F2B" w:rsidRPr="00F278EE" w:rsidRDefault="00DE6F2B" w:rsidP="00771FAA">
            <w:pPr>
              <w:spacing w:after="0"/>
            </w:pPr>
          </w:p>
        </w:tc>
        <w:tc>
          <w:tcPr>
            <w:tcW w:w="1278" w:type="dxa"/>
          </w:tcPr>
          <w:p w:rsidR="00DE6F2B" w:rsidRPr="00F278EE" w:rsidRDefault="00DE6F2B" w:rsidP="00771FA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DE6F2B" w:rsidRPr="00F278EE" w:rsidRDefault="00DE6F2B" w:rsidP="00771FA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DE6F2B" w:rsidRDefault="00DE6F2B">
      <w:pPr>
        <w:spacing w:after="0" w:line="240" w:lineRule="auto"/>
        <w:rPr>
          <w:sz w:val="2"/>
          <w:szCs w:val="2"/>
        </w:rPr>
      </w:pPr>
    </w:p>
    <w:p w:rsidR="00DE6F2B" w:rsidRDefault="00DE6F2B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8"/>
        <w:gridCol w:w="454"/>
        <w:gridCol w:w="1916"/>
        <w:gridCol w:w="950"/>
        <w:gridCol w:w="741"/>
        <w:gridCol w:w="1373"/>
        <w:gridCol w:w="761"/>
        <w:gridCol w:w="973"/>
        <w:gridCol w:w="1906"/>
        <w:gridCol w:w="1273"/>
        <w:gridCol w:w="299"/>
        <w:gridCol w:w="1332"/>
      </w:tblGrid>
      <w:tr w:rsidR="00DE6F2B" w:rsidRPr="008129EF" w:rsidTr="00AA4A79">
        <w:tc>
          <w:tcPr>
            <w:tcW w:w="5238" w:type="dxa"/>
            <w:gridSpan w:val="3"/>
            <w:vAlign w:val="center"/>
          </w:tcPr>
          <w:p w:rsidR="00DE6F2B" w:rsidRPr="008129EF" w:rsidRDefault="00DE6F2B" w:rsidP="00771FAA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8129EF">
              <w:t>Допунска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  <w:r w:rsidRPr="008129EF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8" w:type="dxa"/>
            <w:gridSpan w:val="5"/>
            <w:vAlign w:val="center"/>
          </w:tcPr>
          <w:p w:rsidR="00DE6F2B" w:rsidRPr="008129EF" w:rsidRDefault="00DE6F2B" w:rsidP="00771FAA">
            <w:pPr>
              <w:spacing w:before="120" w:after="120"/>
              <w:jc w:val="center"/>
            </w:pPr>
            <w:proofErr w:type="spellStart"/>
            <w:r w:rsidRPr="008129EF">
              <w:t>Додатна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</w:p>
        </w:tc>
        <w:tc>
          <w:tcPr>
            <w:tcW w:w="4810" w:type="dxa"/>
            <w:gridSpan w:val="4"/>
            <w:shd w:val="clear" w:color="auto" w:fill="FFE599"/>
            <w:vAlign w:val="center"/>
          </w:tcPr>
          <w:p w:rsidR="00DE6F2B" w:rsidRPr="008129EF" w:rsidRDefault="00DE6F2B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8129EF">
              <w:rPr>
                <w:b/>
                <w:u w:val="single"/>
              </w:rPr>
              <w:t>Ваннаставне</w:t>
            </w:r>
            <w:proofErr w:type="spellEnd"/>
            <w:r w:rsidRPr="008129EF">
              <w:rPr>
                <w:b/>
                <w:u w:val="single"/>
              </w:rPr>
              <w:t xml:space="preserve"> </w:t>
            </w:r>
            <w:proofErr w:type="spellStart"/>
            <w:r w:rsidRPr="008129EF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DE6F2B" w:rsidRPr="008129EF" w:rsidTr="00AA4A79">
        <w:tc>
          <w:tcPr>
            <w:tcW w:w="2868" w:type="dxa"/>
          </w:tcPr>
          <w:p w:rsidR="00DE6F2B" w:rsidRPr="008129EF" w:rsidRDefault="00DE6F2B" w:rsidP="00771FAA">
            <w:pPr>
              <w:spacing w:after="0"/>
            </w:pPr>
            <w:proofErr w:type="spellStart"/>
            <w:r w:rsidRPr="008129EF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8129EF">
              <w:t>:</w:t>
            </w:r>
          </w:p>
        </w:tc>
        <w:tc>
          <w:tcPr>
            <w:tcW w:w="11978" w:type="dxa"/>
            <w:gridSpan w:val="11"/>
          </w:tcPr>
          <w:p w:rsidR="00DE6F2B" w:rsidRPr="008129EF" w:rsidRDefault="00DE6F2B" w:rsidP="00771FAA">
            <w:pPr>
              <w:spacing w:after="0"/>
            </w:pPr>
          </w:p>
        </w:tc>
      </w:tr>
      <w:tr w:rsidR="00DE6F2B" w:rsidRPr="008129EF" w:rsidTr="00AA4A79">
        <w:tc>
          <w:tcPr>
            <w:tcW w:w="2868" w:type="dxa"/>
          </w:tcPr>
          <w:p w:rsidR="00DE6F2B" w:rsidRPr="008129EF" w:rsidRDefault="00DE6F2B" w:rsidP="00771FAA">
            <w:pPr>
              <w:spacing w:after="0"/>
            </w:pPr>
            <w:proofErr w:type="spellStart"/>
            <w:r w:rsidRPr="008129EF">
              <w:t>Разред</w:t>
            </w:r>
            <w:proofErr w:type="spellEnd"/>
            <w:r w:rsidRPr="008129EF">
              <w:t>:</w:t>
            </w:r>
          </w:p>
        </w:tc>
        <w:tc>
          <w:tcPr>
            <w:tcW w:w="4061" w:type="dxa"/>
            <w:gridSpan w:val="4"/>
          </w:tcPr>
          <w:p w:rsidR="00DE6F2B" w:rsidRPr="008129EF" w:rsidRDefault="00DE6F2B" w:rsidP="00771FAA">
            <w:pPr>
              <w:spacing w:after="0"/>
            </w:pPr>
            <w:r>
              <w:rPr>
                <w:lang w:val="sr-Cyrl-CS"/>
              </w:rPr>
              <w:t>7</w:t>
            </w:r>
            <w:r w:rsidRPr="008129EF">
              <w:t>. (</w:t>
            </w:r>
            <w:r>
              <w:rPr>
                <w:lang w:val="sr-Cyrl-CS"/>
              </w:rPr>
              <w:t>СЕДМИ</w:t>
            </w:r>
            <w:r w:rsidRPr="008129EF">
              <w:t>)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  <w:tc>
          <w:tcPr>
            <w:tcW w:w="4451" w:type="dxa"/>
            <w:gridSpan w:val="4"/>
            <w:tcBorders>
              <w:top w:val="nil"/>
              <w:left w:val="nil"/>
              <w:right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</w:tr>
      <w:tr w:rsidR="007E49A0" w:rsidRPr="008129EF" w:rsidTr="00CF539D">
        <w:tc>
          <w:tcPr>
            <w:tcW w:w="8302" w:type="dxa"/>
            <w:gridSpan w:val="6"/>
            <w:vAlign w:val="center"/>
          </w:tcPr>
          <w:p w:rsidR="007E49A0" w:rsidRPr="008129EF" w:rsidRDefault="007E49A0" w:rsidP="00771FA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Циљ</w:t>
            </w:r>
            <w:proofErr w:type="spellEnd"/>
          </w:p>
        </w:tc>
        <w:tc>
          <w:tcPr>
            <w:tcW w:w="6544" w:type="dxa"/>
            <w:gridSpan w:val="6"/>
            <w:vAlign w:val="center"/>
          </w:tcPr>
          <w:p w:rsidR="007E49A0" w:rsidRPr="008129EF" w:rsidRDefault="007E49A0" w:rsidP="00771FA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Наставне</w:t>
            </w:r>
            <w:proofErr w:type="spellEnd"/>
            <w:r w:rsidRPr="008129EF">
              <w:rPr>
                <w:b/>
              </w:rPr>
              <w:t xml:space="preserve"> </w:t>
            </w:r>
            <w:proofErr w:type="spellStart"/>
            <w:r w:rsidRPr="008129EF">
              <w:rPr>
                <w:b/>
              </w:rPr>
              <w:t>теме</w:t>
            </w:r>
            <w:proofErr w:type="spellEnd"/>
          </w:p>
          <w:p w:rsidR="007E49A0" w:rsidRPr="008129EF" w:rsidRDefault="007E49A0" w:rsidP="00771FAA">
            <w:pPr>
              <w:spacing w:after="0"/>
              <w:jc w:val="center"/>
              <w:rPr>
                <w:b/>
              </w:rPr>
            </w:pPr>
          </w:p>
        </w:tc>
      </w:tr>
      <w:tr w:rsidR="007E49A0" w:rsidRPr="008129EF" w:rsidTr="00270C23">
        <w:tc>
          <w:tcPr>
            <w:tcW w:w="8302" w:type="dxa"/>
            <w:gridSpan w:val="6"/>
          </w:tcPr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  <w:p w:rsidR="007E49A0" w:rsidRPr="008129EF" w:rsidRDefault="007E49A0" w:rsidP="00771FAA">
            <w:pPr>
              <w:spacing w:after="0"/>
            </w:pPr>
          </w:p>
        </w:tc>
        <w:tc>
          <w:tcPr>
            <w:tcW w:w="6544" w:type="dxa"/>
            <w:gridSpan w:val="6"/>
          </w:tcPr>
          <w:p w:rsidR="007E49A0" w:rsidRPr="008129EF" w:rsidRDefault="007E49A0" w:rsidP="00771FAA">
            <w:pPr>
              <w:spacing w:after="0"/>
            </w:pPr>
          </w:p>
        </w:tc>
      </w:tr>
      <w:tr w:rsidR="00DE6F2B" w:rsidRPr="008129EF" w:rsidTr="00AA4A79">
        <w:tc>
          <w:tcPr>
            <w:tcW w:w="3322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  <w:tc>
          <w:tcPr>
            <w:tcW w:w="5754" w:type="dxa"/>
            <w:gridSpan w:val="5"/>
            <w:tcBorders>
              <w:left w:val="nil"/>
              <w:bottom w:val="nil"/>
            </w:tcBorders>
          </w:tcPr>
          <w:p w:rsidR="00DE6F2B" w:rsidRPr="008129EF" w:rsidRDefault="00DE6F2B" w:rsidP="00771FAA">
            <w:pPr>
              <w:spacing w:after="0"/>
            </w:pPr>
          </w:p>
        </w:tc>
        <w:tc>
          <w:tcPr>
            <w:tcW w:w="1273" w:type="dxa"/>
          </w:tcPr>
          <w:p w:rsidR="00DE6F2B" w:rsidRPr="008129EF" w:rsidRDefault="00DE6F2B" w:rsidP="00771FAA">
            <w:pPr>
              <w:spacing w:after="0"/>
            </w:pPr>
            <w:r w:rsidRPr="008129EF">
              <w:t>УКУПНО</w:t>
            </w:r>
          </w:p>
        </w:tc>
        <w:tc>
          <w:tcPr>
            <w:tcW w:w="1631" w:type="dxa"/>
            <w:gridSpan w:val="2"/>
          </w:tcPr>
          <w:p w:rsidR="00DE6F2B" w:rsidRPr="008129EF" w:rsidRDefault="00DE6F2B" w:rsidP="00771FAA">
            <w:pPr>
              <w:spacing w:after="0"/>
              <w:jc w:val="right"/>
              <w:rPr>
                <w:b/>
              </w:rPr>
            </w:pPr>
            <w:r w:rsidRPr="008129EF">
              <w:rPr>
                <w:b/>
              </w:rPr>
              <w:t>36</w:t>
            </w:r>
          </w:p>
        </w:tc>
      </w:tr>
    </w:tbl>
    <w:p w:rsidR="00DE6F2B" w:rsidRDefault="00DE6F2B">
      <w:pPr>
        <w:spacing w:after="0" w:line="240" w:lineRule="auto"/>
        <w:rPr>
          <w:sz w:val="2"/>
          <w:szCs w:val="2"/>
        </w:rPr>
      </w:pPr>
    </w:p>
    <w:p w:rsidR="00DE6F2B" w:rsidRDefault="00DE6F2B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681"/>
        <w:gridCol w:w="666"/>
        <w:gridCol w:w="16"/>
        <w:gridCol w:w="2224"/>
        <w:gridCol w:w="424"/>
        <w:gridCol w:w="2490"/>
        <w:gridCol w:w="1320"/>
        <w:gridCol w:w="1892"/>
        <w:gridCol w:w="1272"/>
        <w:gridCol w:w="1367"/>
      </w:tblGrid>
      <w:tr w:rsidR="00DE6F2B" w:rsidRPr="00AB465C" w:rsidTr="00AA4A79">
        <w:tc>
          <w:tcPr>
            <w:tcW w:w="3520" w:type="dxa"/>
            <w:gridSpan w:val="3"/>
            <w:vAlign w:val="center"/>
          </w:tcPr>
          <w:p w:rsidR="00DE6F2B" w:rsidRPr="00926364" w:rsidRDefault="00DE6F2B" w:rsidP="003331F8">
            <w:pPr>
              <w:spacing w:before="120" w:after="120"/>
              <w:jc w:val="center"/>
            </w:pPr>
            <w:r w:rsidRPr="00AB465C">
              <w:rPr>
                <w:lang w:val="sr-Cyrl-CS"/>
              </w:rPr>
              <w:t>О</w:t>
            </w:r>
            <w:proofErr w:type="spellStart"/>
            <w:r w:rsidRPr="00926364">
              <w:t>бавезна</w:t>
            </w:r>
            <w:proofErr w:type="spellEnd"/>
            <w:r w:rsidRPr="00AB465C">
              <w:rPr>
                <w:lang w:val="sr-Cyrl-CS"/>
              </w:rPr>
              <w:t xml:space="preserve"> </w:t>
            </w:r>
            <w:proofErr w:type="spellStart"/>
            <w:r w:rsidRPr="00926364">
              <w:t>настава</w:t>
            </w:r>
            <w:proofErr w:type="spellEnd"/>
          </w:p>
        </w:tc>
        <w:tc>
          <w:tcPr>
            <w:tcW w:w="11005" w:type="dxa"/>
            <w:gridSpan w:val="8"/>
            <w:shd w:val="clear" w:color="auto" w:fill="ED7D31"/>
            <w:vAlign w:val="center"/>
          </w:tcPr>
          <w:p w:rsidR="00DE6F2B" w:rsidRPr="00AB465C" w:rsidRDefault="00DE6F2B" w:rsidP="003331F8">
            <w:pPr>
              <w:spacing w:after="0"/>
              <w:jc w:val="center"/>
              <w:rPr>
                <w:b/>
                <w:u w:val="single"/>
              </w:rPr>
            </w:pPr>
            <w:proofErr w:type="spellStart"/>
            <w:r w:rsidRPr="00AB465C">
              <w:rPr>
                <w:b/>
                <w:u w:val="single"/>
              </w:rPr>
              <w:t>Слободне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наставне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DE6F2B" w:rsidTr="00AA4A79">
        <w:tc>
          <w:tcPr>
            <w:tcW w:w="1173" w:type="dxa"/>
          </w:tcPr>
          <w:p w:rsidR="00DE6F2B" w:rsidRPr="00D35CC4" w:rsidRDefault="00DE6F2B" w:rsidP="003331F8">
            <w:pPr>
              <w:spacing w:after="0"/>
            </w:pPr>
            <w:proofErr w:type="spellStart"/>
            <w:r>
              <w:t>Предмет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DE6F2B" w:rsidRPr="006F77EF" w:rsidRDefault="00DE6F2B" w:rsidP="003331F8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ШАХ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1367" w:type="dxa"/>
            <w:tcBorders>
              <w:left w:val="nil"/>
              <w:bottom w:val="nil"/>
            </w:tcBorders>
          </w:tcPr>
          <w:p w:rsidR="00DE6F2B" w:rsidRDefault="00DE6F2B" w:rsidP="003331F8">
            <w:pPr>
              <w:spacing w:after="0"/>
            </w:pPr>
          </w:p>
        </w:tc>
      </w:tr>
      <w:tr w:rsidR="00DE6F2B" w:rsidTr="00AA4A79">
        <w:tc>
          <w:tcPr>
            <w:tcW w:w="1173" w:type="dxa"/>
          </w:tcPr>
          <w:p w:rsidR="00DE6F2B" w:rsidRPr="00D35CC4" w:rsidRDefault="00DE6F2B" w:rsidP="003331F8">
            <w:pPr>
              <w:spacing w:after="0"/>
            </w:pPr>
            <w:proofErr w:type="spellStart"/>
            <w:r>
              <w:t>Разред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DE6F2B" w:rsidRPr="00C57CB6" w:rsidRDefault="00DE6F2B" w:rsidP="003331F8">
            <w:pPr>
              <w:spacing w:after="0"/>
            </w:pPr>
            <w:r>
              <w:rPr>
                <w:lang w:val="sr-Cyrl-CS"/>
              </w:rPr>
              <w:t xml:space="preserve">7. </w:t>
            </w:r>
            <w:r w:rsidRPr="00C57CB6">
              <w:t xml:space="preserve"> (</w:t>
            </w:r>
            <w:r>
              <w:rPr>
                <w:lang w:val="sr-Cyrl-CS"/>
              </w:rPr>
              <w:t>СЕДМИ</w:t>
            </w:r>
            <w:r w:rsidRPr="00C57CB6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DE6F2B" w:rsidRPr="00E47684" w:rsidRDefault="00DE6F2B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 w:rsidR="00DE6F2B" w:rsidRDefault="00DE6F2B" w:rsidP="003331F8">
            <w:pPr>
              <w:spacing w:after="0"/>
            </w:pPr>
          </w:p>
        </w:tc>
      </w:tr>
      <w:tr w:rsidR="00DE6F2B" w:rsidRPr="00D35CC4" w:rsidTr="00AA4A79">
        <w:tc>
          <w:tcPr>
            <w:tcW w:w="3536" w:type="dxa"/>
            <w:gridSpan w:val="4"/>
            <w:vAlign w:val="center"/>
          </w:tcPr>
          <w:p w:rsidR="00DE6F2B" w:rsidRPr="00D35CC4" w:rsidRDefault="00DE6F2B" w:rsidP="003331F8">
            <w:pPr>
              <w:spacing w:after="0"/>
              <w:jc w:val="center"/>
            </w:pPr>
            <w:proofErr w:type="spellStart"/>
            <w:r>
              <w:t>Циљ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DE6F2B" w:rsidRPr="00D35CC4" w:rsidRDefault="00DE6F2B" w:rsidP="003331F8">
            <w:pPr>
              <w:spacing w:after="0"/>
              <w:jc w:val="center"/>
            </w:pPr>
            <w:proofErr w:type="spellStart"/>
            <w:r>
              <w:t>Наставне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DE6F2B" w:rsidRPr="00D35CC4" w:rsidRDefault="00DE6F2B" w:rsidP="003331F8">
            <w:pPr>
              <w:spacing w:after="0"/>
              <w:jc w:val="center"/>
            </w:pPr>
            <w:proofErr w:type="spellStart"/>
            <w:r>
              <w:t>Исходи</w:t>
            </w:r>
            <w:proofErr w:type="spellEnd"/>
          </w:p>
        </w:tc>
        <w:tc>
          <w:tcPr>
            <w:tcW w:w="1320" w:type="dxa"/>
            <w:vAlign w:val="center"/>
          </w:tcPr>
          <w:p w:rsidR="00DE6F2B" w:rsidRPr="00822383" w:rsidRDefault="00DE6F2B" w:rsidP="003331F8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3164" w:type="dxa"/>
            <w:gridSpan w:val="2"/>
            <w:vAlign w:val="center"/>
          </w:tcPr>
          <w:p w:rsidR="00DE6F2B" w:rsidRPr="00AA4A79" w:rsidRDefault="00DE6F2B" w:rsidP="003331F8">
            <w:pPr>
              <w:spacing w:after="0"/>
              <w:jc w:val="center"/>
              <w:rPr>
                <w:lang w:val="ru-RU"/>
              </w:rPr>
            </w:pPr>
            <w:r w:rsidRPr="00AA4A79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67" w:type="dxa"/>
            <w:vAlign w:val="center"/>
          </w:tcPr>
          <w:p w:rsidR="00DE6F2B" w:rsidRPr="00D35CC4" w:rsidRDefault="00DE6F2B" w:rsidP="003331F8">
            <w:pPr>
              <w:spacing w:after="0"/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часова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темама</w:t>
            </w:r>
            <w:proofErr w:type="spellEnd"/>
          </w:p>
        </w:tc>
      </w:tr>
      <w:tr w:rsidR="00DE6F2B" w:rsidTr="00AA4A79">
        <w:tc>
          <w:tcPr>
            <w:tcW w:w="3536" w:type="dxa"/>
            <w:gridSpan w:val="4"/>
          </w:tcPr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  <w:p w:rsidR="00DE6F2B" w:rsidRDefault="00DE6F2B" w:rsidP="003331F8">
            <w:pPr>
              <w:spacing w:after="0"/>
            </w:pPr>
          </w:p>
        </w:tc>
        <w:tc>
          <w:tcPr>
            <w:tcW w:w="2648" w:type="dxa"/>
            <w:gridSpan w:val="2"/>
          </w:tcPr>
          <w:p w:rsidR="00DE6F2B" w:rsidRDefault="00DE6F2B" w:rsidP="003331F8">
            <w:pPr>
              <w:spacing w:after="0"/>
            </w:pPr>
          </w:p>
        </w:tc>
        <w:tc>
          <w:tcPr>
            <w:tcW w:w="2490" w:type="dxa"/>
          </w:tcPr>
          <w:p w:rsidR="00DE6F2B" w:rsidRDefault="00DE6F2B" w:rsidP="003331F8">
            <w:pPr>
              <w:spacing w:after="0"/>
            </w:pPr>
          </w:p>
        </w:tc>
        <w:tc>
          <w:tcPr>
            <w:tcW w:w="1320" w:type="dxa"/>
          </w:tcPr>
          <w:p w:rsidR="00DE6F2B" w:rsidRPr="00822383" w:rsidRDefault="00DE6F2B" w:rsidP="003331F8">
            <w:pPr>
              <w:spacing w:after="0"/>
            </w:pPr>
          </w:p>
        </w:tc>
        <w:tc>
          <w:tcPr>
            <w:tcW w:w="3164" w:type="dxa"/>
            <w:gridSpan w:val="2"/>
          </w:tcPr>
          <w:p w:rsidR="00DE6F2B" w:rsidRDefault="00DE6F2B" w:rsidP="003331F8">
            <w:pPr>
              <w:spacing w:after="0"/>
            </w:pPr>
          </w:p>
        </w:tc>
        <w:tc>
          <w:tcPr>
            <w:tcW w:w="1367" w:type="dxa"/>
          </w:tcPr>
          <w:p w:rsidR="00DE6F2B" w:rsidRDefault="00DE6F2B" w:rsidP="003331F8">
            <w:pPr>
              <w:spacing w:after="0"/>
            </w:pPr>
          </w:p>
        </w:tc>
      </w:tr>
      <w:tr w:rsidR="00DE6F2B" w:rsidRPr="00AB465C" w:rsidTr="00AA4A79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DE6F2B" w:rsidRDefault="00DE6F2B" w:rsidP="003331F8">
            <w:pPr>
              <w:spacing w:after="0"/>
            </w:pPr>
          </w:p>
        </w:tc>
        <w:tc>
          <w:tcPr>
            <w:tcW w:w="1272" w:type="dxa"/>
          </w:tcPr>
          <w:p w:rsidR="00DE6F2B" w:rsidRPr="00D35CC4" w:rsidRDefault="00DE6F2B" w:rsidP="003331F8">
            <w:pPr>
              <w:spacing w:after="0"/>
            </w:pPr>
            <w:r>
              <w:t>УКУПНО</w:t>
            </w:r>
          </w:p>
        </w:tc>
        <w:tc>
          <w:tcPr>
            <w:tcW w:w="1367" w:type="dxa"/>
          </w:tcPr>
          <w:p w:rsidR="00DE6F2B" w:rsidRPr="00AB465C" w:rsidRDefault="00DE6F2B" w:rsidP="003331F8">
            <w:pPr>
              <w:spacing w:after="0"/>
              <w:jc w:val="right"/>
              <w:rPr>
                <w:b/>
              </w:rPr>
            </w:pPr>
            <w:r w:rsidRPr="00AB465C">
              <w:rPr>
                <w:b/>
              </w:rPr>
              <w:t>36</w:t>
            </w:r>
          </w:p>
        </w:tc>
      </w:tr>
    </w:tbl>
    <w:p w:rsidR="00DE6F2B" w:rsidRDefault="00DE6F2B">
      <w:pPr>
        <w:spacing w:after="0" w:line="240" w:lineRule="auto"/>
        <w:rPr>
          <w:sz w:val="2"/>
          <w:szCs w:val="2"/>
        </w:rPr>
      </w:pPr>
    </w:p>
    <w:sectPr w:rsidR="00DE6F2B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F2B" w:rsidRDefault="00DE6F2B" w:rsidP="00164C61">
      <w:pPr>
        <w:spacing w:after="0" w:line="240" w:lineRule="auto"/>
      </w:pPr>
      <w:r>
        <w:separator/>
      </w:r>
    </w:p>
  </w:endnote>
  <w:endnote w:type="continuationSeparator" w:id="0">
    <w:p w:rsidR="00DE6F2B" w:rsidRDefault="00DE6F2B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F2B" w:rsidRDefault="00DE6F2B" w:rsidP="00164C61">
      <w:pPr>
        <w:spacing w:after="0" w:line="240" w:lineRule="auto"/>
      </w:pPr>
      <w:r>
        <w:separator/>
      </w:r>
    </w:p>
  </w:footnote>
  <w:footnote w:type="continuationSeparator" w:id="0">
    <w:p w:rsidR="00DE6F2B" w:rsidRDefault="00DE6F2B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F2B" w:rsidRPr="00BC0AEE" w:rsidRDefault="00C97F74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5D28"/>
    <w:rsid w:val="00056935"/>
    <w:rsid w:val="000650DE"/>
    <w:rsid w:val="0007580E"/>
    <w:rsid w:val="00164C61"/>
    <w:rsid w:val="0019160D"/>
    <w:rsid w:val="00240BE0"/>
    <w:rsid w:val="00274B03"/>
    <w:rsid w:val="002A4F64"/>
    <w:rsid w:val="002B0422"/>
    <w:rsid w:val="002D3D05"/>
    <w:rsid w:val="0030052C"/>
    <w:rsid w:val="003027FC"/>
    <w:rsid w:val="00330B8D"/>
    <w:rsid w:val="003331F8"/>
    <w:rsid w:val="0036690C"/>
    <w:rsid w:val="003B3EDE"/>
    <w:rsid w:val="00427110"/>
    <w:rsid w:val="004C7C49"/>
    <w:rsid w:val="004E23A4"/>
    <w:rsid w:val="00591392"/>
    <w:rsid w:val="00595F0C"/>
    <w:rsid w:val="005D2275"/>
    <w:rsid w:val="005D6C6B"/>
    <w:rsid w:val="005F5B9B"/>
    <w:rsid w:val="006018A9"/>
    <w:rsid w:val="00621742"/>
    <w:rsid w:val="006464F8"/>
    <w:rsid w:val="006A54CC"/>
    <w:rsid w:val="006E2AC4"/>
    <w:rsid w:val="006F4FD8"/>
    <w:rsid w:val="006F77EF"/>
    <w:rsid w:val="00751518"/>
    <w:rsid w:val="00771FAA"/>
    <w:rsid w:val="0077252E"/>
    <w:rsid w:val="007B78B1"/>
    <w:rsid w:val="007E49A0"/>
    <w:rsid w:val="008129EF"/>
    <w:rsid w:val="00821800"/>
    <w:rsid w:val="00822383"/>
    <w:rsid w:val="0082366D"/>
    <w:rsid w:val="00904E5B"/>
    <w:rsid w:val="00911D83"/>
    <w:rsid w:val="00926364"/>
    <w:rsid w:val="0096268B"/>
    <w:rsid w:val="009C0570"/>
    <w:rsid w:val="009D4082"/>
    <w:rsid w:val="009D47C9"/>
    <w:rsid w:val="00A93431"/>
    <w:rsid w:val="00AA4A79"/>
    <w:rsid w:val="00AB465C"/>
    <w:rsid w:val="00B01A17"/>
    <w:rsid w:val="00B52C21"/>
    <w:rsid w:val="00B773E5"/>
    <w:rsid w:val="00BA1497"/>
    <w:rsid w:val="00BC0AEE"/>
    <w:rsid w:val="00BE0CCA"/>
    <w:rsid w:val="00C1688F"/>
    <w:rsid w:val="00C239B6"/>
    <w:rsid w:val="00C57CB6"/>
    <w:rsid w:val="00C6017F"/>
    <w:rsid w:val="00C97F74"/>
    <w:rsid w:val="00CB1E8B"/>
    <w:rsid w:val="00D35CC4"/>
    <w:rsid w:val="00D721A0"/>
    <w:rsid w:val="00DB223A"/>
    <w:rsid w:val="00DE6F2B"/>
    <w:rsid w:val="00E13573"/>
    <w:rsid w:val="00E47684"/>
    <w:rsid w:val="00E6759C"/>
    <w:rsid w:val="00EA6DCA"/>
    <w:rsid w:val="00EB7890"/>
    <w:rsid w:val="00EF74B1"/>
    <w:rsid w:val="00F02F70"/>
    <w:rsid w:val="00F278EE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27</TotalTime>
  <Pages>5</Pages>
  <Words>106</Words>
  <Characters>1005</Characters>
  <Application>Microsoft Office Word</Application>
  <DocSecurity>0</DocSecurity>
  <Lines>8</Lines>
  <Paragraphs>2</Paragraphs>
  <ScaleCrop>false</ScaleCrop>
  <Company>CtrlSoft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15</cp:revision>
  <cp:lastPrinted>2018-04-19T08:21:00Z</cp:lastPrinted>
  <dcterms:created xsi:type="dcterms:W3CDTF">2019-06-09T22:56:00Z</dcterms:created>
  <dcterms:modified xsi:type="dcterms:W3CDTF">2020-05-25T08:09:00Z</dcterms:modified>
</cp:coreProperties>
</file>