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E1" w:rsidRPr="0032214F" w:rsidRDefault="00E135E1">
      <w:pPr>
        <w:spacing w:after="0" w:line="240" w:lineRule="auto"/>
        <w:rPr>
          <w:sz w:val="2"/>
          <w:szCs w:val="2"/>
          <w:lang w:val="sr-Cyrl-CS"/>
        </w:rPr>
      </w:pPr>
      <w:bookmarkStart w:id="0" w:name="_GoBack"/>
      <w:bookmarkEnd w:id="0"/>
    </w:p>
    <w:tbl>
      <w:tblPr>
        <w:tblW w:w="0" w:type="auto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490"/>
        <w:gridCol w:w="1504"/>
        <w:gridCol w:w="1708"/>
        <w:gridCol w:w="1272"/>
        <w:gridCol w:w="1342"/>
      </w:tblGrid>
      <w:tr w:rsidR="00E135E1" w:rsidRPr="006018A9" w:rsidTr="009C0A6C">
        <w:tc>
          <w:tcPr>
            <w:tcW w:w="3560" w:type="dxa"/>
            <w:gridSpan w:val="3"/>
            <w:shd w:val="clear" w:color="auto" w:fill="FFE599"/>
            <w:vAlign w:val="center"/>
          </w:tcPr>
          <w:p w:rsidR="00E135E1" w:rsidRPr="000C7B55" w:rsidRDefault="00E135E1" w:rsidP="000C7B55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0C7B55">
              <w:rPr>
                <w:b/>
                <w:u w:val="single"/>
              </w:rPr>
              <w:t>Обавезна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 w:rsidRPr="000C7B55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6683" w:type="dxa"/>
            <w:gridSpan w:val="5"/>
            <w:vAlign w:val="center"/>
          </w:tcPr>
          <w:p w:rsidR="00E135E1" w:rsidRPr="000C7B55" w:rsidRDefault="00E135E1" w:rsidP="000C7B55">
            <w:pPr>
              <w:spacing w:before="120" w:after="120"/>
              <w:jc w:val="center"/>
            </w:pPr>
            <w:proofErr w:type="spellStart"/>
            <w:r w:rsidRPr="000C7B55">
              <w:t>И</w:t>
            </w:r>
            <w:r>
              <w:t>зборни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</w:tc>
        <w:tc>
          <w:tcPr>
            <w:tcW w:w="4322" w:type="dxa"/>
            <w:gridSpan w:val="3"/>
            <w:vAlign w:val="center"/>
          </w:tcPr>
          <w:p w:rsidR="00E135E1" w:rsidRPr="000C7B55" w:rsidRDefault="00E135E1" w:rsidP="000C7B55">
            <w:pPr>
              <w:spacing w:after="0"/>
              <w:jc w:val="center"/>
            </w:pPr>
            <w:proofErr w:type="spellStart"/>
            <w:r w:rsidRPr="000C7B55">
              <w:t>Слободне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наставне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активности</w:t>
            </w:r>
            <w:proofErr w:type="spellEnd"/>
          </w:p>
        </w:tc>
      </w:tr>
      <w:tr w:rsidR="00E135E1" w:rsidTr="00377A3D">
        <w:tc>
          <w:tcPr>
            <w:tcW w:w="1238" w:type="dxa"/>
          </w:tcPr>
          <w:p w:rsidR="00E135E1" w:rsidRPr="000C7B55" w:rsidRDefault="00E135E1" w:rsidP="000C7B55">
            <w:pPr>
              <w:spacing w:after="0"/>
            </w:pPr>
            <w:proofErr w:type="spellStart"/>
            <w:r w:rsidRPr="000C7B55">
              <w:t>Предмет</w:t>
            </w:r>
            <w:proofErr w:type="spellEnd"/>
            <w:r w:rsidRPr="000C7B55">
              <w:t>:</w:t>
            </w:r>
          </w:p>
        </w:tc>
        <w:tc>
          <w:tcPr>
            <w:tcW w:w="5011" w:type="dxa"/>
            <w:gridSpan w:val="5"/>
          </w:tcPr>
          <w:p w:rsidR="00E135E1" w:rsidRPr="000C7B55" w:rsidRDefault="00E135E1" w:rsidP="000C7B55">
            <w:pPr>
              <w:spacing w:after="0"/>
              <w:rPr>
                <w:b/>
              </w:rPr>
            </w:pPr>
            <w:r w:rsidRPr="000C7B55">
              <w:rPr>
                <w:b/>
              </w:rPr>
              <w:t>ФИЗИЧКО И ЗДРАВСТВЕНО ВАСПИТАЊЕ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</w:tr>
      <w:tr w:rsidR="00E135E1" w:rsidTr="00377A3D">
        <w:tc>
          <w:tcPr>
            <w:tcW w:w="1238" w:type="dxa"/>
          </w:tcPr>
          <w:p w:rsidR="00E135E1" w:rsidRPr="000C7B55" w:rsidRDefault="00E135E1" w:rsidP="000C7B55">
            <w:pPr>
              <w:spacing w:after="0"/>
            </w:pPr>
            <w:proofErr w:type="spellStart"/>
            <w:r w:rsidRPr="000C7B55">
              <w:t>Разред</w:t>
            </w:r>
            <w:proofErr w:type="spellEnd"/>
            <w:r w:rsidRPr="000C7B55">
              <w:t>:</w:t>
            </w:r>
          </w:p>
        </w:tc>
        <w:tc>
          <w:tcPr>
            <w:tcW w:w="5011" w:type="dxa"/>
            <w:gridSpan w:val="5"/>
          </w:tcPr>
          <w:p w:rsidR="00E135E1" w:rsidRPr="000C7B55" w:rsidRDefault="00E135E1" w:rsidP="000C7B55">
            <w:pPr>
              <w:spacing w:after="0"/>
            </w:pPr>
            <w:r>
              <w:t>8. (</w:t>
            </w:r>
            <w:r>
              <w:rPr>
                <w:lang w:val="sr-Cyrl-CS"/>
              </w:rPr>
              <w:t>СЕДМИ</w:t>
            </w:r>
            <w:r w:rsidRPr="000C7B55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</w:tr>
      <w:tr w:rsidR="00E135E1" w:rsidTr="009C0A6C">
        <w:tc>
          <w:tcPr>
            <w:tcW w:w="3601" w:type="dxa"/>
            <w:gridSpan w:val="4"/>
            <w:vAlign w:val="center"/>
          </w:tcPr>
          <w:p w:rsidR="00E135E1" w:rsidRPr="000C7B55" w:rsidRDefault="00E135E1" w:rsidP="000C7B55">
            <w:pPr>
              <w:spacing w:after="0"/>
              <w:jc w:val="center"/>
            </w:pPr>
            <w:proofErr w:type="spellStart"/>
            <w:r w:rsidRPr="000C7B55">
              <w:t>Циљ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E135E1" w:rsidRPr="000C7B55" w:rsidRDefault="00E135E1" w:rsidP="000C7B55">
            <w:pPr>
              <w:spacing w:after="0"/>
              <w:jc w:val="center"/>
            </w:pPr>
            <w:proofErr w:type="spellStart"/>
            <w:r w:rsidRPr="000C7B55">
              <w:t>Наставне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E135E1" w:rsidRPr="000C7B55" w:rsidRDefault="00E135E1" w:rsidP="000C7B55">
            <w:pPr>
              <w:spacing w:after="0"/>
              <w:jc w:val="center"/>
            </w:pPr>
            <w:proofErr w:type="spellStart"/>
            <w:r w:rsidRPr="000C7B55">
              <w:t>Исходи</w:t>
            </w:r>
            <w:proofErr w:type="spellEnd"/>
          </w:p>
        </w:tc>
        <w:tc>
          <w:tcPr>
            <w:tcW w:w="1504" w:type="dxa"/>
            <w:vAlign w:val="center"/>
          </w:tcPr>
          <w:p w:rsidR="00E135E1" w:rsidRPr="009C0A6C" w:rsidRDefault="00E135E1" w:rsidP="000C7B55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2980" w:type="dxa"/>
            <w:gridSpan w:val="2"/>
            <w:vAlign w:val="center"/>
          </w:tcPr>
          <w:p w:rsidR="00E135E1" w:rsidRPr="00377A3D" w:rsidRDefault="00E135E1" w:rsidP="000C7B55">
            <w:pPr>
              <w:spacing w:after="0"/>
              <w:jc w:val="center"/>
              <w:rPr>
                <w:lang w:val="ru-RU"/>
              </w:rPr>
            </w:pPr>
            <w:r w:rsidRPr="00377A3D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E135E1" w:rsidRPr="000C7B55" w:rsidRDefault="00E135E1" w:rsidP="000C7B55">
            <w:pPr>
              <w:spacing w:after="0"/>
              <w:jc w:val="center"/>
            </w:pPr>
            <w:proofErr w:type="spellStart"/>
            <w:r w:rsidRPr="000C7B55">
              <w:t>Број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часова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по</w:t>
            </w:r>
            <w:proofErr w:type="spellEnd"/>
            <w:r w:rsidRPr="000C7B55">
              <w:t xml:space="preserve"> </w:t>
            </w:r>
            <w:proofErr w:type="spellStart"/>
            <w:r w:rsidRPr="000C7B55">
              <w:t>темама</w:t>
            </w:r>
            <w:proofErr w:type="spellEnd"/>
          </w:p>
        </w:tc>
      </w:tr>
      <w:tr w:rsidR="00E135E1" w:rsidTr="009C0A6C">
        <w:tc>
          <w:tcPr>
            <w:tcW w:w="3601" w:type="dxa"/>
            <w:gridSpan w:val="4"/>
          </w:tcPr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  <w:p w:rsidR="00E135E1" w:rsidRPr="000C7B55" w:rsidRDefault="00E135E1" w:rsidP="000C7B55">
            <w:pPr>
              <w:spacing w:after="0"/>
            </w:pPr>
          </w:p>
        </w:tc>
        <w:tc>
          <w:tcPr>
            <w:tcW w:w="2648" w:type="dxa"/>
            <w:gridSpan w:val="2"/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2490" w:type="dxa"/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1504" w:type="dxa"/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2980" w:type="dxa"/>
            <w:gridSpan w:val="2"/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1342" w:type="dxa"/>
          </w:tcPr>
          <w:p w:rsidR="00E135E1" w:rsidRPr="000C7B55" w:rsidRDefault="00E135E1" w:rsidP="000C7B55">
            <w:pPr>
              <w:spacing w:after="0"/>
            </w:pPr>
          </w:p>
        </w:tc>
      </w:tr>
      <w:tr w:rsidR="00E135E1" w:rsidTr="000C7B55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E135E1" w:rsidRPr="000C7B55" w:rsidRDefault="00E135E1" w:rsidP="000C7B55">
            <w:pPr>
              <w:spacing w:after="0"/>
            </w:pPr>
          </w:p>
        </w:tc>
        <w:tc>
          <w:tcPr>
            <w:tcW w:w="1272" w:type="dxa"/>
          </w:tcPr>
          <w:p w:rsidR="00E135E1" w:rsidRPr="000C7B55" w:rsidRDefault="00E135E1" w:rsidP="000C7B55">
            <w:pPr>
              <w:spacing w:after="0"/>
            </w:pPr>
            <w:r w:rsidRPr="000C7B55">
              <w:t>УКУПНО</w:t>
            </w:r>
          </w:p>
        </w:tc>
        <w:tc>
          <w:tcPr>
            <w:tcW w:w="1342" w:type="dxa"/>
          </w:tcPr>
          <w:p w:rsidR="00E135E1" w:rsidRPr="000C7B55" w:rsidRDefault="00E135E1" w:rsidP="000C7B5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102</w:t>
            </w:r>
          </w:p>
        </w:tc>
      </w:tr>
    </w:tbl>
    <w:p w:rsidR="00E135E1" w:rsidRDefault="00E135E1">
      <w:pPr>
        <w:spacing w:after="0" w:line="240" w:lineRule="auto"/>
        <w:rPr>
          <w:sz w:val="2"/>
          <w:szCs w:val="2"/>
        </w:rPr>
      </w:pPr>
    </w:p>
    <w:p w:rsidR="00E135E1" w:rsidRPr="00C1688F" w:rsidRDefault="00E135E1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8"/>
        <w:gridCol w:w="272"/>
        <w:gridCol w:w="1916"/>
        <w:gridCol w:w="950"/>
        <w:gridCol w:w="741"/>
        <w:gridCol w:w="1373"/>
        <w:gridCol w:w="762"/>
        <w:gridCol w:w="973"/>
        <w:gridCol w:w="1907"/>
        <w:gridCol w:w="1273"/>
        <w:gridCol w:w="299"/>
        <w:gridCol w:w="1332"/>
      </w:tblGrid>
      <w:tr w:rsidR="00E135E1" w:rsidRPr="008129EF" w:rsidTr="00377A3D">
        <w:tc>
          <w:tcPr>
            <w:tcW w:w="5236" w:type="dxa"/>
            <w:gridSpan w:val="3"/>
            <w:vAlign w:val="center"/>
          </w:tcPr>
          <w:p w:rsidR="00E135E1" w:rsidRPr="008129EF" w:rsidRDefault="00E135E1" w:rsidP="003C4F56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8129EF">
              <w:t>Допунска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  <w:r w:rsidRPr="008129EF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9" w:type="dxa"/>
            <w:gridSpan w:val="5"/>
            <w:vAlign w:val="center"/>
          </w:tcPr>
          <w:p w:rsidR="00E135E1" w:rsidRPr="008129EF" w:rsidRDefault="00E135E1" w:rsidP="003C4F56">
            <w:pPr>
              <w:spacing w:before="120" w:after="120"/>
              <w:jc w:val="center"/>
            </w:pPr>
            <w:proofErr w:type="spellStart"/>
            <w:r w:rsidRPr="008129EF">
              <w:t>Додатна</w:t>
            </w:r>
            <w:proofErr w:type="spellEnd"/>
            <w:r w:rsidRPr="008129EF">
              <w:t xml:space="preserve"> </w:t>
            </w:r>
            <w:proofErr w:type="spellStart"/>
            <w:r w:rsidRPr="008129EF">
              <w:t>настава</w:t>
            </w:r>
            <w:proofErr w:type="spellEnd"/>
          </w:p>
        </w:tc>
        <w:tc>
          <w:tcPr>
            <w:tcW w:w="4811" w:type="dxa"/>
            <w:gridSpan w:val="4"/>
            <w:shd w:val="clear" w:color="auto" w:fill="FFE599"/>
            <w:vAlign w:val="center"/>
          </w:tcPr>
          <w:p w:rsidR="00E135E1" w:rsidRPr="008129EF" w:rsidRDefault="00E135E1" w:rsidP="003C4F56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8129EF">
              <w:rPr>
                <w:b/>
                <w:u w:val="single"/>
              </w:rPr>
              <w:t>Ваннаставне</w:t>
            </w:r>
            <w:proofErr w:type="spellEnd"/>
            <w:r w:rsidRPr="008129EF">
              <w:rPr>
                <w:b/>
                <w:u w:val="single"/>
              </w:rPr>
              <w:t xml:space="preserve"> </w:t>
            </w:r>
            <w:proofErr w:type="spellStart"/>
            <w:r w:rsidRPr="008129EF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E135E1" w:rsidRPr="008129EF" w:rsidTr="00377A3D">
        <w:tc>
          <w:tcPr>
            <w:tcW w:w="3048" w:type="dxa"/>
          </w:tcPr>
          <w:p w:rsidR="00E135E1" w:rsidRPr="008129EF" w:rsidRDefault="00E135E1" w:rsidP="003C4F56">
            <w:pPr>
              <w:spacing w:after="0"/>
            </w:pPr>
            <w:proofErr w:type="spellStart"/>
            <w:r w:rsidRPr="008129EF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8129EF">
              <w:t>:</w:t>
            </w:r>
          </w:p>
        </w:tc>
        <w:tc>
          <w:tcPr>
            <w:tcW w:w="11798" w:type="dxa"/>
            <w:gridSpan w:val="11"/>
          </w:tcPr>
          <w:p w:rsidR="00E135E1" w:rsidRPr="008129EF" w:rsidRDefault="00E135E1" w:rsidP="003C4F56">
            <w:pPr>
              <w:spacing w:after="0"/>
            </w:pPr>
          </w:p>
        </w:tc>
      </w:tr>
      <w:tr w:rsidR="00E135E1" w:rsidRPr="008129EF" w:rsidTr="00377A3D">
        <w:tc>
          <w:tcPr>
            <w:tcW w:w="3048" w:type="dxa"/>
          </w:tcPr>
          <w:p w:rsidR="00E135E1" w:rsidRPr="008129EF" w:rsidRDefault="00E135E1" w:rsidP="003C4F56">
            <w:pPr>
              <w:spacing w:after="0"/>
            </w:pPr>
            <w:proofErr w:type="spellStart"/>
            <w:r w:rsidRPr="008129EF">
              <w:t>Разред</w:t>
            </w:r>
            <w:proofErr w:type="spellEnd"/>
            <w:r w:rsidRPr="008129EF">
              <w:t>:</w:t>
            </w:r>
          </w:p>
        </w:tc>
        <w:tc>
          <w:tcPr>
            <w:tcW w:w="3879" w:type="dxa"/>
            <w:gridSpan w:val="4"/>
          </w:tcPr>
          <w:p w:rsidR="00E135E1" w:rsidRPr="008129EF" w:rsidRDefault="00E135E1" w:rsidP="003C4F56">
            <w:pPr>
              <w:spacing w:after="0"/>
            </w:pPr>
            <w:r>
              <w:t>8</w:t>
            </w:r>
            <w:r w:rsidRPr="008129EF">
              <w:t>. (</w:t>
            </w:r>
            <w:r>
              <w:rPr>
                <w:lang w:val="sr-Cyrl-CS"/>
              </w:rPr>
              <w:t>ОСМИ</w:t>
            </w:r>
            <w:r w:rsidRPr="008129EF">
              <w:t>)</w:t>
            </w:r>
          </w:p>
        </w:tc>
        <w:tc>
          <w:tcPr>
            <w:tcW w:w="2135" w:type="dxa"/>
            <w:gridSpan w:val="2"/>
            <w:tcBorders>
              <w:top w:val="nil"/>
              <w:right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  <w:tc>
          <w:tcPr>
            <w:tcW w:w="4452" w:type="dxa"/>
            <w:gridSpan w:val="4"/>
            <w:tcBorders>
              <w:top w:val="nil"/>
              <w:left w:val="nil"/>
              <w:right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</w:tr>
      <w:tr w:rsidR="00122E7F" w:rsidRPr="008129EF" w:rsidTr="00F738DA">
        <w:tc>
          <w:tcPr>
            <w:tcW w:w="8300" w:type="dxa"/>
            <w:gridSpan w:val="6"/>
            <w:vAlign w:val="center"/>
          </w:tcPr>
          <w:p w:rsidR="00122E7F" w:rsidRPr="008129EF" w:rsidRDefault="00122E7F" w:rsidP="003C4F56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Циљ</w:t>
            </w:r>
            <w:proofErr w:type="spellEnd"/>
          </w:p>
        </w:tc>
        <w:tc>
          <w:tcPr>
            <w:tcW w:w="6546" w:type="dxa"/>
            <w:gridSpan w:val="6"/>
            <w:vAlign w:val="center"/>
          </w:tcPr>
          <w:p w:rsidR="00122E7F" w:rsidRPr="008129EF" w:rsidRDefault="00122E7F" w:rsidP="003C4F56">
            <w:pPr>
              <w:spacing w:after="0"/>
              <w:jc w:val="center"/>
              <w:rPr>
                <w:b/>
              </w:rPr>
            </w:pPr>
            <w:proofErr w:type="spellStart"/>
            <w:r w:rsidRPr="008129EF">
              <w:rPr>
                <w:b/>
              </w:rPr>
              <w:t>Наставне</w:t>
            </w:r>
            <w:proofErr w:type="spellEnd"/>
            <w:r w:rsidRPr="008129EF">
              <w:rPr>
                <w:b/>
              </w:rPr>
              <w:t xml:space="preserve"> </w:t>
            </w:r>
            <w:proofErr w:type="spellStart"/>
            <w:r w:rsidRPr="008129EF">
              <w:rPr>
                <w:b/>
              </w:rPr>
              <w:t>теме</w:t>
            </w:r>
            <w:proofErr w:type="spellEnd"/>
          </w:p>
          <w:p w:rsidR="00122E7F" w:rsidRPr="008129EF" w:rsidRDefault="00122E7F" w:rsidP="003C4F56">
            <w:pPr>
              <w:spacing w:after="0"/>
              <w:jc w:val="center"/>
              <w:rPr>
                <w:b/>
              </w:rPr>
            </w:pPr>
          </w:p>
        </w:tc>
      </w:tr>
      <w:tr w:rsidR="00122E7F" w:rsidRPr="008129EF" w:rsidTr="003668DD">
        <w:tc>
          <w:tcPr>
            <w:tcW w:w="8300" w:type="dxa"/>
            <w:gridSpan w:val="6"/>
          </w:tcPr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  <w:p w:rsidR="00122E7F" w:rsidRPr="008129EF" w:rsidRDefault="00122E7F" w:rsidP="003C4F56">
            <w:pPr>
              <w:spacing w:after="0"/>
            </w:pPr>
          </w:p>
        </w:tc>
        <w:tc>
          <w:tcPr>
            <w:tcW w:w="6546" w:type="dxa"/>
            <w:gridSpan w:val="6"/>
          </w:tcPr>
          <w:p w:rsidR="00122E7F" w:rsidRPr="008129EF" w:rsidRDefault="00122E7F" w:rsidP="003C4F56">
            <w:pPr>
              <w:spacing w:after="0"/>
            </w:pPr>
          </w:p>
        </w:tc>
      </w:tr>
      <w:tr w:rsidR="00E135E1" w:rsidRPr="008129EF" w:rsidTr="00377A3D">
        <w:tc>
          <w:tcPr>
            <w:tcW w:w="3320" w:type="dxa"/>
            <w:gridSpan w:val="2"/>
            <w:tcBorders>
              <w:left w:val="nil"/>
              <w:bottom w:val="nil"/>
              <w:right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  <w:tc>
          <w:tcPr>
            <w:tcW w:w="5756" w:type="dxa"/>
            <w:gridSpan w:val="5"/>
            <w:tcBorders>
              <w:left w:val="nil"/>
              <w:bottom w:val="nil"/>
            </w:tcBorders>
          </w:tcPr>
          <w:p w:rsidR="00E135E1" w:rsidRPr="008129EF" w:rsidRDefault="00E135E1" w:rsidP="003C4F56">
            <w:pPr>
              <w:spacing w:after="0"/>
            </w:pPr>
          </w:p>
        </w:tc>
        <w:tc>
          <w:tcPr>
            <w:tcW w:w="1273" w:type="dxa"/>
          </w:tcPr>
          <w:p w:rsidR="00E135E1" w:rsidRPr="008129EF" w:rsidRDefault="00E135E1" w:rsidP="003C4F56">
            <w:pPr>
              <w:spacing w:after="0"/>
            </w:pPr>
            <w:r w:rsidRPr="008129EF">
              <w:t>УКУПНО</w:t>
            </w:r>
          </w:p>
        </w:tc>
        <w:tc>
          <w:tcPr>
            <w:tcW w:w="1631" w:type="dxa"/>
            <w:gridSpan w:val="2"/>
          </w:tcPr>
          <w:p w:rsidR="00E135E1" w:rsidRPr="00900625" w:rsidRDefault="00E135E1" w:rsidP="003C4F56">
            <w:pPr>
              <w:spacing w:after="0"/>
              <w:jc w:val="right"/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4</w:t>
            </w:r>
          </w:p>
        </w:tc>
      </w:tr>
    </w:tbl>
    <w:p w:rsidR="00E135E1" w:rsidRPr="00C1688F" w:rsidRDefault="00E135E1">
      <w:pPr>
        <w:spacing w:after="0" w:line="240" w:lineRule="auto"/>
        <w:rPr>
          <w:sz w:val="2"/>
          <w:szCs w:val="2"/>
        </w:rPr>
      </w:pPr>
    </w:p>
    <w:sectPr w:rsidR="00E135E1" w:rsidRPr="00C1688F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5E1" w:rsidRDefault="00E135E1" w:rsidP="00164C61">
      <w:pPr>
        <w:spacing w:after="0" w:line="240" w:lineRule="auto"/>
      </w:pPr>
      <w:r>
        <w:separator/>
      </w:r>
    </w:p>
  </w:endnote>
  <w:endnote w:type="continuationSeparator" w:id="0">
    <w:p w:rsidR="00E135E1" w:rsidRDefault="00E135E1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5E1" w:rsidRDefault="00E135E1" w:rsidP="00164C61">
      <w:pPr>
        <w:spacing w:after="0" w:line="240" w:lineRule="auto"/>
      </w:pPr>
      <w:r>
        <w:separator/>
      </w:r>
    </w:p>
  </w:footnote>
  <w:footnote w:type="continuationSeparator" w:id="0">
    <w:p w:rsidR="00E135E1" w:rsidRDefault="00E135E1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E1" w:rsidRPr="00BC0AEE" w:rsidRDefault="00F87DDF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93D44"/>
    <w:rsid w:val="000C7B55"/>
    <w:rsid w:val="00122E7F"/>
    <w:rsid w:val="00164C61"/>
    <w:rsid w:val="0019160D"/>
    <w:rsid w:val="002B0422"/>
    <w:rsid w:val="0030052C"/>
    <w:rsid w:val="00313045"/>
    <w:rsid w:val="0032214F"/>
    <w:rsid w:val="00377A3D"/>
    <w:rsid w:val="003B3EDE"/>
    <w:rsid w:val="003C45D9"/>
    <w:rsid w:val="003C4F56"/>
    <w:rsid w:val="00427110"/>
    <w:rsid w:val="004C7C49"/>
    <w:rsid w:val="004E0A96"/>
    <w:rsid w:val="004E23A4"/>
    <w:rsid w:val="00546371"/>
    <w:rsid w:val="00595F0C"/>
    <w:rsid w:val="005D2275"/>
    <w:rsid w:val="005F5B9B"/>
    <w:rsid w:val="006018A9"/>
    <w:rsid w:val="00621742"/>
    <w:rsid w:val="006A54CC"/>
    <w:rsid w:val="006F1FA9"/>
    <w:rsid w:val="006F4FD8"/>
    <w:rsid w:val="0077252E"/>
    <w:rsid w:val="007B78B1"/>
    <w:rsid w:val="007E3854"/>
    <w:rsid w:val="008129EF"/>
    <w:rsid w:val="008B1576"/>
    <w:rsid w:val="00900625"/>
    <w:rsid w:val="00904E5B"/>
    <w:rsid w:val="00911D83"/>
    <w:rsid w:val="00943205"/>
    <w:rsid w:val="0096268B"/>
    <w:rsid w:val="00981058"/>
    <w:rsid w:val="009A2709"/>
    <w:rsid w:val="009C0570"/>
    <w:rsid w:val="009C0A6C"/>
    <w:rsid w:val="009D4082"/>
    <w:rsid w:val="009D47C9"/>
    <w:rsid w:val="00A16AD2"/>
    <w:rsid w:val="00B773E5"/>
    <w:rsid w:val="00BA1497"/>
    <w:rsid w:val="00BA5D28"/>
    <w:rsid w:val="00BC0AEE"/>
    <w:rsid w:val="00BE0CCA"/>
    <w:rsid w:val="00C1688F"/>
    <w:rsid w:val="00C57CB6"/>
    <w:rsid w:val="00C700B7"/>
    <w:rsid w:val="00CB1E8B"/>
    <w:rsid w:val="00CB34DA"/>
    <w:rsid w:val="00D35CC4"/>
    <w:rsid w:val="00E13573"/>
    <w:rsid w:val="00E135E1"/>
    <w:rsid w:val="00E47684"/>
    <w:rsid w:val="00E65027"/>
    <w:rsid w:val="00EB72B0"/>
    <w:rsid w:val="00EB7890"/>
    <w:rsid w:val="00F02F70"/>
    <w:rsid w:val="00F07F19"/>
    <w:rsid w:val="00F50A85"/>
    <w:rsid w:val="00F8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5</TotalTime>
  <Pages>2</Pages>
  <Words>49</Words>
  <Characters>417</Characters>
  <Application>Microsoft Office Word</Application>
  <DocSecurity>0</DocSecurity>
  <Lines>3</Lines>
  <Paragraphs>1</Paragraphs>
  <ScaleCrop>false</ScaleCrop>
  <Company>CtrlSoft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11</cp:revision>
  <cp:lastPrinted>2018-04-19T08:21:00Z</cp:lastPrinted>
  <dcterms:created xsi:type="dcterms:W3CDTF">2019-06-09T23:34:00Z</dcterms:created>
  <dcterms:modified xsi:type="dcterms:W3CDTF">2020-05-25T08:16:00Z</dcterms:modified>
</cp:coreProperties>
</file>