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39"/>
        <w:gridCol w:w="1676"/>
        <w:gridCol w:w="2906"/>
        <w:gridCol w:w="423"/>
        <w:gridCol w:w="1719"/>
        <w:gridCol w:w="772"/>
        <w:gridCol w:w="2924"/>
        <w:gridCol w:w="1278"/>
        <w:gridCol w:w="302"/>
        <w:gridCol w:w="1104"/>
      </w:tblGrid>
      <w:tr w:rsidR="00CA0BC0" w:rsidRPr="00891E0E" w:rsidTr="006E4CCC">
        <w:tc>
          <w:tcPr>
            <w:tcW w:w="6244" w:type="dxa"/>
            <w:gridSpan w:val="4"/>
            <w:shd w:val="clear" w:color="auto" w:fill="FFE599"/>
            <w:vAlign w:val="center"/>
          </w:tcPr>
          <w:p w:rsidR="00CA0BC0" w:rsidRPr="002D2673" w:rsidRDefault="00CA0BC0" w:rsidP="002D2673">
            <w:pPr>
              <w:spacing w:before="120" w:after="120"/>
              <w:jc w:val="center"/>
              <w:rPr>
                <w:b/>
                <w:u w:val="single"/>
              </w:rPr>
            </w:pPr>
            <w:bookmarkStart w:id="0" w:name="OLE_LINK1"/>
            <w:bookmarkStart w:id="1" w:name="OLE_LINK2"/>
            <w:bookmarkStart w:id="2" w:name="OLE_LINK3"/>
            <w:bookmarkStart w:id="3" w:name="OLE_LINK4"/>
            <w:bookmarkStart w:id="4" w:name="OLE_LINK5"/>
            <w:bookmarkStart w:id="5" w:name="OLE_LINK6"/>
            <w:proofErr w:type="spellStart"/>
            <w:r w:rsidRPr="002D2673">
              <w:rPr>
                <w:b/>
                <w:u w:val="single"/>
              </w:rPr>
              <w:t>Допунска</w:t>
            </w:r>
            <w:proofErr w:type="spellEnd"/>
            <w:r w:rsidRPr="002D2673">
              <w:rPr>
                <w:b/>
                <w:u w:val="single"/>
              </w:rPr>
              <w:t xml:space="preserve"> </w:t>
            </w:r>
            <w:proofErr w:type="spellStart"/>
            <w:r w:rsidRPr="002D2673">
              <w:rPr>
                <w:b/>
                <w:u w:val="single"/>
              </w:rPr>
              <w:t>настава</w:t>
            </w:r>
            <w:bookmarkEnd w:id="0"/>
            <w:bookmarkEnd w:id="1"/>
            <w:bookmarkEnd w:id="2"/>
            <w:bookmarkEnd w:id="3"/>
            <w:bookmarkEnd w:id="4"/>
            <w:bookmarkEnd w:id="5"/>
            <w:proofErr w:type="spellEnd"/>
          </w:p>
        </w:tc>
        <w:tc>
          <w:tcPr>
            <w:tcW w:w="8099" w:type="dxa"/>
            <w:gridSpan w:val="6"/>
            <w:vAlign w:val="center"/>
          </w:tcPr>
          <w:p w:rsidR="00CA0BC0" w:rsidRPr="002D2673" w:rsidRDefault="00CA0BC0" w:rsidP="002D2673">
            <w:pPr>
              <w:spacing w:before="120" w:after="120"/>
              <w:jc w:val="center"/>
            </w:pPr>
            <w:proofErr w:type="spellStart"/>
            <w:r w:rsidRPr="002D2673">
              <w:t>Ваннаставне</w:t>
            </w:r>
            <w:proofErr w:type="spellEnd"/>
            <w:r w:rsidRPr="002D2673">
              <w:t xml:space="preserve"> </w:t>
            </w:r>
            <w:proofErr w:type="spellStart"/>
            <w:r w:rsidRPr="002D2673">
              <w:t>активности</w:t>
            </w:r>
            <w:proofErr w:type="spellEnd"/>
          </w:p>
        </w:tc>
      </w:tr>
      <w:tr w:rsidR="00CA0BC0" w:rsidTr="006E4CCC">
        <w:tc>
          <w:tcPr>
            <w:tcW w:w="1239" w:type="dxa"/>
          </w:tcPr>
          <w:p w:rsidR="00CA0BC0" w:rsidRPr="002D2673" w:rsidRDefault="00CA0BC0" w:rsidP="002D2673">
            <w:pPr>
              <w:spacing w:after="0"/>
            </w:pPr>
            <w:proofErr w:type="spellStart"/>
            <w:r w:rsidRPr="002D2673">
              <w:t>Предмет</w:t>
            </w:r>
            <w:proofErr w:type="spellEnd"/>
            <w:r w:rsidRPr="002D2673">
              <w:t>:</w:t>
            </w:r>
          </w:p>
        </w:tc>
        <w:tc>
          <w:tcPr>
            <w:tcW w:w="5005" w:type="dxa"/>
            <w:gridSpan w:val="3"/>
          </w:tcPr>
          <w:p w:rsidR="00CA0BC0" w:rsidRPr="002D2673" w:rsidRDefault="00CA0BC0" w:rsidP="002D2673">
            <w:pPr>
              <w:spacing w:after="0"/>
              <w:rPr>
                <w:b/>
              </w:rPr>
            </w:pPr>
            <w:r w:rsidRPr="002D2673">
              <w:rPr>
                <w:b/>
              </w:rPr>
              <w:t>СРПСКИ ЈЕЗИК</w:t>
            </w:r>
          </w:p>
        </w:tc>
        <w:tc>
          <w:tcPr>
            <w:tcW w:w="2491" w:type="dxa"/>
            <w:gridSpan w:val="2"/>
            <w:tcBorders>
              <w:bottom w:val="nil"/>
              <w:right w:val="nil"/>
            </w:tcBorders>
          </w:tcPr>
          <w:p w:rsidR="00CA0BC0" w:rsidRPr="002D2673" w:rsidRDefault="00CA0BC0" w:rsidP="002D2673">
            <w:pPr>
              <w:spacing w:after="0"/>
            </w:pPr>
          </w:p>
        </w:tc>
        <w:tc>
          <w:tcPr>
            <w:tcW w:w="4504" w:type="dxa"/>
            <w:gridSpan w:val="3"/>
            <w:tcBorders>
              <w:left w:val="nil"/>
              <w:bottom w:val="nil"/>
              <w:right w:val="nil"/>
            </w:tcBorders>
          </w:tcPr>
          <w:p w:rsidR="00CA0BC0" w:rsidRPr="002D2673" w:rsidRDefault="00CA0BC0" w:rsidP="002D2673">
            <w:pPr>
              <w:spacing w:after="0"/>
            </w:pPr>
          </w:p>
        </w:tc>
        <w:tc>
          <w:tcPr>
            <w:tcW w:w="1104" w:type="dxa"/>
            <w:tcBorders>
              <w:left w:val="nil"/>
              <w:bottom w:val="nil"/>
            </w:tcBorders>
          </w:tcPr>
          <w:p w:rsidR="00CA0BC0" w:rsidRPr="002D2673" w:rsidRDefault="00CA0BC0" w:rsidP="002D2673">
            <w:pPr>
              <w:spacing w:after="0"/>
            </w:pPr>
          </w:p>
        </w:tc>
      </w:tr>
      <w:tr w:rsidR="00CA0BC0" w:rsidRPr="001819A7" w:rsidTr="006E4CCC">
        <w:tc>
          <w:tcPr>
            <w:tcW w:w="1239" w:type="dxa"/>
          </w:tcPr>
          <w:p w:rsidR="00CA0BC0" w:rsidRPr="002D2673" w:rsidRDefault="00CA0BC0" w:rsidP="002D2673">
            <w:pPr>
              <w:spacing w:after="0"/>
            </w:pPr>
            <w:proofErr w:type="spellStart"/>
            <w:r w:rsidRPr="002D2673">
              <w:t>Разред</w:t>
            </w:r>
            <w:proofErr w:type="spellEnd"/>
            <w:r w:rsidRPr="002D2673">
              <w:t>:</w:t>
            </w:r>
          </w:p>
        </w:tc>
        <w:tc>
          <w:tcPr>
            <w:tcW w:w="5005" w:type="dxa"/>
            <w:gridSpan w:val="3"/>
          </w:tcPr>
          <w:p w:rsidR="00CA0BC0" w:rsidRPr="002D2673" w:rsidRDefault="00CA0BC0" w:rsidP="002D2673">
            <w:pPr>
              <w:spacing w:after="0"/>
            </w:pPr>
            <w:r>
              <w:t>3.(</w:t>
            </w:r>
            <w:r>
              <w:rPr>
                <w:lang w:val="sr-Cyrl-CS"/>
              </w:rPr>
              <w:t>ТРЕЋИ</w:t>
            </w:r>
            <w:r w:rsidRPr="002D2673">
              <w:t>)</w:t>
            </w:r>
          </w:p>
        </w:tc>
        <w:tc>
          <w:tcPr>
            <w:tcW w:w="2491" w:type="dxa"/>
            <w:gridSpan w:val="2"/>
            <w:tcBorders>
              <w:top w:val="nil"/>
              <w:right w:val="nil"/>
            </w:tcBorders>
          </w:tcPr>
          <w:p w:rsidR="00CA0BC0" w:rsidRPr="002D2673" w:rsidRDefault="00CA0BC0" w:rsidP="002D2673">
            <w:pPr>
              <w:spacing w:after="0"/>
            </w:pPr>
          </w:p>
        </w:tc>
        <w:tc>
          <w:tcPr>
            <w:tcW w:w="4504" w:type="dxa"/>
            <w:gridSpan w:val="3"/>
            <w:tcBorders>
              <w:top w:val="nil"/>
              <w:left w:val="nil"/>
              <w:right w:val="nil"/>
            </w:tcBorders>
          </w:tcPr>
          <w:p w:rsidR="00CA0BC0" w:rsidRPr="002D2673" w:rsidRDefault="00CA0BC0" w:rsidP="002D2673">
            <w:pPr>
              <w:spacing w:after="0"/>
            </w:pPr>
          </w:p>
        </w:tc>
        <w:tc>
          <w:tcPr>
            <w:tcW w:w="1104" w:type="dxa"/>
            <w:tcBorders>
              <w:top w:val="nil"/>
              <w:left w:val="nil"/>
            </w:tcBorders>
          </w:tcPr>
          <w:p w:rsidR="00CA0BC0" w:rsidRPr="002D2673" w:rsidRDefault="00CA0BC0" w:rsidP="002D2673">
            <w:pPr>
              <w:spacing w:after="0"/>
            </w:pPr>
          </w:p>
        </w:tc>
      </w:tr>
      <w:tr w:rsidR="006E4CCC" w:rsidRPr="001819A7" w:rsidTr="006E4CCC">
        <w:tc>
          <w:tcPr>
            <w:tcW w:w="7963" w:type="dxa"/>
            <w:gridSpan w:val="5"/>
            <w:vAlign w:val="center"/>
          </w:tcPr>
          <w:p w:rsidR="006E4CCC" w:rsidRPr="002D2673" w:rsidRDefault="006E4CCC" w:rsidP="002D2673">
            <w:pPr>
              <w:spacing w:after="0"/>
              <w:jc w:val="center"/>
            </w:pPr>
            <w:proofErr w:type="spellStart"/>
            <w:r w:rsidRPr="002D2673">
              <w:t>Циљ</w:t>
            </w:r>
            <w:proofErr w:type="spellEnd"/>
          </w:p>
        </w:tc>
        <w:tc>
          <w:tcPr>
            <w:tcW w:w="6380" w:type="dxa"/>
            <w:gridSpan w:val="5"/>
            <w:vAlign w:val="center"/>
          </w:tcPr>
          <w:p w:rsidR="006E4CCC" w:rsidRPr="002D2673" w:rsidRDefault="006E4CCC" w:rsidP="002D2673">
            <w:pPr>
              <w:spacing w:after="0"/>
              <w:jc w:val="center"/>
            </w:pPr>
            <w:proofErr w:type="spellStart"/>
            <w:r w:rsidRPr="002D2673">
              <w:t>Наставне</w:t>
            </w:r>
            <w:proofErr w:type="spellEnd"/>
            <w:r w:rsidRPr="002D2673">
              <w:t xml:space="preserve"> </w:t>
            </w:r>
            <w:proofErr w:type="spellStart"/>
            <w:r w:rsidRPr="002D2673">
              <w:t>теме</w:t>
            </w:r>
            <w:proofErr w:type="spellEnd"/>
          </w:p>
          <w:p w:rsidR="006E4CCC" w:rsidRPr="002D2673" w:rsidRDefault="006E4CCC" w:rsidP="002D2673">
            <w:pPr>
              <w:spacing w:after="0"/>
              <w:jc w:val="center"/>
            </w:pPr>
          </w:p>
        </w:tc>
      </w:tr>
      <w:tr w:rsidR="006E4CCC" w:rsidRPr="001819A7" w:rsidTr="006E4CCC">
        <w:tc>
          <w:tcPr>
            <w:tcW w:w="7963" w:type="dxa"/>
            <w:gridSpan w:val="5"/>
          </w:tcPr>
          <w:p w:rsidR="006E4CCC" w:rsidRPr="002D2673" w:rsidRDefault="006E4CCC" w:rsidP="002D2673">
            <w:pPr>
              <w:spacing w:after="0"/>
            </w:pPr>
          </w:p>
          <w:p w:rsidR="006E4CCC" w:rsidRPr="002D2673" w:rsidRDefault="006E4CCC" w:rsidP="002D2673">
            <w:pPr>
              <w:spacing w:after="0"/>
            </w:pPr>
          </w:p>
          <w:p w:rsidR="006E4CCC" w:rsidRPr="002D2673" w:rsidRDefault="006E4CCC" w:rsidP="002D2673">
            <w:pPr>
              <w:spacing w:after="0"/>
            </w:pPr>
          </w:p>
          <w:p w:rsidR="006E4CCC" w:rsidRPr="002D2673" w:rsidRDefault="006E4CCC" w:rsidP="002D2673">
            <w:pPr>
              <w:spacing w:after="0"/>
            </w:pPr>
          </w:p>
          <w:p w:rsidR="006E4CCC" w:rsidRPr="002D2673" w:rsidRDefault="006E4CCC" w:rsidP="002D2673">
            <w:pPr>
              <w:spacing w:after="0"/>
            </w:pPr>
          </w:p>
          <w:p w:rsidR="006E4CCC" w:rsidRPr="002D2673" w:rsidRDefault="006E4CCC" w:rsidP="002D2673">
            <w:pPr>
              <w:spacing w:after="0"/>
            </w:pPr>
          </w:p>
          <w:p w:rsidR="006E4CCC" w:rsidRPr="002D2673" w:rsidRDefault="006E4CCC" w:rsidP="002D2673">
            <w:pPr>
              <w:spacing w:after="0"/>
            </w:pPr>
          </w:p>
          <w:p w:rsidR="006E4CCC" w:rsidRPr="002D2673" w:rsidRDefault="006E4CCC" w:rsidP="002D2673">
            <w:pPr>
              <w:spacing w:after="0"/>
            </w:pPr>
          </w:p>
          <w:p w:rsidR="006E4CCC" w:rsidRPr="002D2673" w:rsidRDefault="006E4CCC" w:rsidP="002D2673">
            <w:pPr>
              <w:spacing w:after="0"/>
            </w:pPr>
          </w:p>
          <w:p w:rsidR="006E4CCC" w:rsidRPr="002D2673" w:rsidRDefault="006E4CCC" w:rsidP="002D2673">
            <w:pPr>
              <w:spacing w:after="0"/>
            </w:pPr>
          </w:p>
          <w:p w:rsidR="006E4CCC" w:rsidRPr="002D2673" w:rsidRDefault="006E4CCC" w:rsidP="002D2673">
            <w:pPr>
              <w:spacing w:after="0"/>
            </w:pPr>
          </w:p>
          <w:p w:rsidR="006E4CCC" w:rsidRPr="002D2673" w:rsidRDefault="006E4CCC" w:rsidP="002D2673">
            <w:pPr>
              <w:spacing w:after="0"/>
            </w:pPr>
          </w:p>
          <w:p w:rsidR="006E4CCC" w:rsidRPr="002D2673" w:rsidRDefault="006E4CCC" w:rsidP="002D2673">
            <w:pPr>
              <w:spacing w:after="0"/>
            </w:pPr>
          </w:p>
          <w:p w:rsidR="006E4CCC" w:rsidRPr="002D2673" w:rsidRDefault="006E4CCC" w:rsidP="002D2673">
            <w:pPr>
              <w:spacing w:after="0"/>
            </w:pPr>
          </w:p>
          <w:p w:rsidR="006E4CCC" w:rsidRPr="002D2673" w:rsidRDefault="006E4CCC" w:rsidP="002D2673">
            <w:pPr>
              <w:spacing w:after="0"/>
            </w:pPr>
          </w:p>
          <w:p w:rsidR="006E4CCC" w:rsidRPr="002D2673" w:rsidRDefault="006E4CCC" w:rsidP="002D2673">
            <w:pPr>
              <w:spacing w:after="0"/>
            </w:pPr>
          </w:p>
          <w:p w:rsidR="006E4CCC" w:rsidRPr="002D2673" w:rsidRDefault="006E4CCC" w:rsidP="002D2673">
            <w:pPr>
              <w:spacing w:after="0"/>
            </w:pPr>
          </w:p>
          <w:p w:rsidR="006E4CCC" w:rsidRPr="002D2673" w:rsidRDefault="006E4CCC" w:rsidP="002D2673">
            <w:pPr>
              <w:spacing w:after="0"/>
            </w:pPr>
          </w:p>
          <w:p w:rsidR="006E4CCC" w:rsidRPr="002D2673" w:rsidRDefault="006E4CCC" w:rsidP="002D2673">
            <w:pPr>
              <w:spacing w:after="0"/>
            </w:pPr>
          </w:p>
          <w:p w:rsidR="006E4CCC" w:rsidRPr="002D2673" w:rsidRDefault="006E4CCC" w:rsidP="002D2673">
            <w:pPr>
              <w:spacing w:after="0"/>
            </w:pPr>
          </w:p>
          <w:p w:rsidR="006E4CCC" w:rsidRPr="002D2673" w:rsidRDefault="006E4CCC" w:rsidP="002D2673">
            <w:pPr>
              <w:spacing w:after="0"/>
            </w:pPr>
          </w:p>
          <w:p w:rsidR="006E4CCC" w:rsidRPr="002D2673" w:rsidRDefault="006E4CCC" w:rsidP="002D2673">
            <w:pPr>
              <w:spacing w:after="0"/>
            </w:pPr>
          </w:p>
          <w:p w:rsidR="006E4CCC" w:rsidRPr="002D2673" w:rsidRDefault="006E4CCC" w:rsidP="002D2673">
            <w:pPr>
              <w:spacing w:after="0"/>
            </w:pPr>
          </w:p>
          <w:p w:rsidR="006E4CCC" w:rsidRPr="002D2673" w:rsidRDefault="006E4CCC" w:rsidP="002D2673">
            <w:pPr>
              <w:spacing w:after="0"/>
            </w:pPr>
          </w:p>
        </w:tc>
        <w:tc>
          <w:tcPr>
            <w:tcW w:w="6380" w:type="dxa"/>
            <w:gridSpan w:val="5"/>
          </w:tcPr>
          <w:p w:rsidR="006E4CCC" w:rsidRPr="002D2673" w:rsidRDefault="006E4CCC" w:rsidP="002D2673">
            <w:pPr>
              <w:spacing w:after="0"/>
            </w:pPr>
          </w:p>
        </w:tc>
      </w:tr>
      <w:tr w:rsidR="00CA0BC0" w:rsidRPr="001819A7" w:rsidTr="006E4CCC">
        <w:tc>
          <w:tcPr>
            <w:tcW w:w="2915" w:type="dxa"/>
            <w:gridSpan w:val="2"/>
            <w:tcBorders>
              <w:left w:val="nil"/>
              <w:bottom w:val="nil"/>
              <w:right w:val="nil"/>
            </w:tcBorders>
          </w:tcPr>
          <w:p w:rsidR="00CA0BC0" w:rsidRPr="002D2673" w:rsidRDefault="00CA0BC0" w:rsidP="002D2673">
            <w:pPr>
              <w:spacing w:after="0"/>
            </w:pPr>
          </w:p>
        </w:tc>
        <w:tc>
          <w:tcPr>
            <w:tcW w:w="2906" w:type="dxa"/>
            <w:tcBorders>
              <w:left w:val="nil"/>
              <w:bottom w:val="nil"/>
              <w:right w:val="nil"/>
            </w:tcBorders>
          </w:tcPr>
          <w:p w:rsidR="00CA0BC0" w:rsidRPr="002D2673" w:rsidRDefault="00CA0BC0" w:rsidP="002D2673">
            <w:pPr>
              <w:spacing w:after="0"/>
            </w:pPr>
          </w:p>
        </w:tc>
        <w:tc>
          <w:tcPr>
            <w:tcW w:w="5838" w:type="dxa"/>
            <w:gridSpan w:val="4"/>
            <w:tcBorders>
              <w:left w:val="nil"/>
              <w:bottom w:val="nil"/>
            </w:tcBorders>
          </w:tcPr>
          <w:p w:rsidR="00CA0BC0" w:rsidRPr="002D2673" w:rsidRDefault="00CA0BC0" w:rsidP="002D2673">
            <w:pPr>
              <w:spacing w:after="0"/>
            </w:pPr>
          </w:p>
        </w:tc>
        <w:tc>
          <w:tcPr>
            <w:tcW w:w="1278" w:type="dxa"/>
          </w:tcPr>
          <w:p w:rsidR="00CA0BC0" w:rsidRPr="002D2673" w:rsidRDefault="00CA0BC0" w:rsidP="002D2673">
            <w:pPr>
              <w:spacing w:after="0"/>
            </w:pPr>
            <w:r w:rsidRPr="002D2673">
              <w:t>УКУПНО</w:t>
            </w:r>
          </w:p>
        </w:tc>
        <w:tc>
          <w:tcPr>
            <w:tcW w:w="1406" w:type="dxa"/>
            <w:gridSpan w:val="2"/>
          </w:tcPr>
          <w:p w:rsidR="00CA0BC0" w:rsidRPr="002D2673" w:rsidRDefault="00CA0BC0" w:rsidP="002D2673">
            <w:pPr>
              <w:spacing w:after="0"/>
              <w:jc w:val="right"/>
              <w:rPr>
                <w:b/>
              </w:rPr>
            </w:pPr>
            <w:r w:rsidRPr="002D2673">
              <w:rPr>
                <w:b/>
              </w:rPr>
              <w:t>36</w:t>
            </w:r>
          </w:p>
        </w:tc>
      </w:tr>
    </w:tbl>
    <w:p w:rsidR="00CA0BC0" w:rsidRDefault="00CA0BC0" w:rsidP="00164C61">
      <w:pPr>
        <w:rPr>
          <w:sz w:val="2"/>
          <w:szCs w:val="2"/>
        </w:rPr>
      </w:pPr>
    </w:p>
    <w:p w:rsidR="00CA0BC0" w:rsidRDefault="00CA0BC0">
      <w:pPr>
        <w:spacing w:after="0" w:line="240" w:lineRule="auto"/>
        <w:rPr>
          <w:sz w:val="2"/>
          <w:szCs w:val="2"/>
        </w:rPr>
      </w:pPr>
    </w:p>
    <w:p w:rsidR="00CA0BC0" w:rsidRDefault="00CA0BC0" w:rsidP="006B1D5C">
      <w:pPr>
        <w:rPr>
          <w:sz w:val="2"/>
          <w:szCs w:val="2"/>
        </w:rPr>
      </w:pPr>
    </w:p>
    <w:p w:rsidR="00CA0BC0" w:rsidRPr="007B78B1" w:rsidRDefault="00CA0BC0" w:rsidP="006B1D5C">
      <w:pPr>
        <w:spacing w:after="0" w:line="240" w:lineRule="auto"/>
        <w:rPr>
          <w:sz w:val="2"/>
          <w:szCs w:val="2"/>
        </w:rPr>
      </w:pPr>
    </w:p>
    <w:p w:rsidR="00CA0BC0" w:rsidRDefault="00CA0BC0">
      <w:pPr>
        <w:spacing w:after="0" w:line="240" w:lineRule="auto"/>
        <w:rPr>
          <w:sz w:val="2"/>
          <w:szCs w:val="2"/>
        </w:rPr>
      </w:pPr>
    </w:p>
    <w:tbl>
      <w:tblPr>
        <w:tblW w:w="0" w:type="auto"/>
        <w:tblInd w:w="-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39"/>
        <w:gridCol w:w="1676"/>
        <w:gridCol w:w="2700"/>
        <w:gridCol w:w="206"/>
        <w:gridCol w:w="2142"/>
        <w:gridCol w:w="772"/>
        <w:gridCol w:w="2924"/>
        <w:gridCol w:w="1278"/>
        <w:gridCol w:w="302"/>
        <w:gridCol w:w="1164"/>
      </w:tblGrid>
      <w:tr w:rsidR="00CA0BC0" w:rsidRPr="00891E0E" w:rsidTr="00D42F3C">
        <w:tc>
          <w:tcPr>
            <w:tcW w:w="5615" w:type="dxa"/>
            <w:gridSpan w:val="3"/>
            <w:shd w:val="clear" w:color="auto" w:fill="FFE599"/>
            <w:vAlign w:val="center"/>
          </w:tcPr>
          <w:p w:rsidR="00CA0BC0" w:rsidRPr="002D2673" w:rsidRDefault="00CA0BC0" w:rsidP="002D2673">
            <w:pPr>
              <w:spacing w:before="120" w:after="120"/>
              <w:jc w:val="center"/>
              <w:rPr>
                <w:b/>
                <w:u w:val="single"/>
              </w:rPr>
            </w:pPr>
            <w:proofErr w:type="spellStart"/>
            <w:r w:rsidRPr="002D2673">
              <w:rPr>
                <w:b/>
                <w:u w:val="single"/>
              </w:rPr>
              <w:t>Допунска</w:t>
            </w:r>
            <w:proofErr w:type="spellEnd"/>
            <w:r w:rsidRPr="002D2673">
              <w:rPr>
                <w:b/>
                <w:u w:val="single"/>
              </w:rPr>
              <w:t xml:space="preserve"> </w:t>
            </w:r>
            <w:proofErr w:type="spellStart"/>
            <w:r w:rsidRPr="002D2673">
              <w:rPr>
                <w:b/>
                <w:u w:val="single"/>
              </w:rPr>
              <w:t>настава</w:t>
            </w:r>
            <w:proofErr w:type="spellEnd"/>
            <w:r w:rsidRPr="002D2673">
              <w:rPr>
                <w:b/>
                <w:u w:val="single"/>
              </w:rPr>
              <w:t xml:space="preserve">                                                  </w:t>
            </w:r>
          </w:p>
        </w:tc>
        <w:tc>
          <w:tcPr>
            <w:tcW w:w="8788" w:type="dxa"/>
            <w:gridSpan w:val="7"/>
            <w:vAlign w:val="center"/>
          </w:tcPr>
          <w:p w:rsidR="00CA0BC0" w:rsidRPr="002D2673" w:rsidRDefault="00CA0BC0" w:rsidP="002D2673">
            <w:pPr>
              <w:spacing w:before="120" w:after="120"/>
              <w:jc w:val="center"/>
            </w:pPr>
            <w:proofErr w:type="spellStart"/>
            <w:r w:rsidRPr="002D2673">
              <w:t>Ваннаставне</w:t>
            </w:r>
            <w:proofErr w:type="spellEnd"/>
            <w:r w:rsidRPr="002D2673">
              <w:t xml:space="preserve"> </w:t>
            </w:r>
            <w:proofErr w:type="spellStart"/>
            <w:r w:rsidRPr="002D2673">
              <w:t>активности</w:t>
            </w:r>
            <w:proofErr w:type="spellEnd"/>
          </w:p>
        </w:tc>
      </w:tr>
      <w:tr w:rsidR="00CA0BC0" w:rsidTr="00D42F3C">
        <w:tc>
          <w:tcPr>
            <w:tcW w:w="1239" w:type="dxa"/>
          </w:tcPr>
          <w:p w:rsidR="00CA0BC0" w:rsidRPr="002D2673" w:rsidRDefault="00CA0BC0" w:rsidP="002D2673">
            <w:pPr>
              <w:spacing w:after="0"/>
            </w:pPr>
            <w:proofErr w:type="spellStart"/>
            <w:r w:rsidRPr="002D2673">
              <w:t>Предмет</w:t>
            </w:r>
            <w:proofErr w:type="spellEnd"/>
            <w:r w:rsidRPr="002D2673">
              <w:t>:</w:t>
            </w:r>
          </w:p>
        </w:tc>
        <w:tc>
          <w:tcPr>
            <w:tcW w:w="4376" w:type="dxa"/>
            <w:gridSpan w:val="2"/>
          </w:tcPr>
          <w:p w:rsidR="00CA0BC0" w:rsidRPr="002D2673" w:rsidRDefault="00CA0BC0" w:rsidP="002D2673">
            <w:pPr>
              <w:spacing w:after="0"/>
              <w:rPr>
                <w:b/>
              </w:rPr>
            </w:pPr>
            <w:r w:rsidRPr="002D2673">
              <w:rPr>
                <w:b/>
              </w:rPr>
              <w:t>МАТЕМАТИКА</w:t>
            </w:r>
          </w:p>
        </w:tc>
        <w:tc>
          <w:tcPr>
            <w:tcW w:w="3120" w:type="dxa"/>
            <w:gridSpan w:val="3"/>
            <w:tcBorders>
              <w:bottom w:val="nil"/>
              <w:right w:val="nil"/>
            </w:tcBorders>
          </w:tcPr>
          <w:p w:rsidR="00CA0BC0" w:rsidRPr="002D2673" w:rsidRDefault="00CA0BC0" w:rsidP="002D2673">
            <w:pPr>
              <w:spacing w:after="0"/>
            </w:pPr>
          </w:p>
        </w:tc>
        <w:tc>
          <w:tcPr>
            <w:tcW w:w="4504" w:type="dxa"/>
            <w:gridSpan w:val="3"/>
            <w:tcBorders>
              <w:left w:val="nil"/>
              <w:bottom w:val="nil"/>
              <w:right w:val="nil"/>
            </w:tcBorders>
          </w:tcPr>
          <w:p w:rsidR="00CA0BC0" w:rsidRPr="002D2673" w:rsidRDefault="00CA0BC0" w:rsidP="002D2673">
            <w:pPr>
              <w:spacing w:after="0"/>
            </w:pPr>
          </w:p>
        </w:tc>
        <w:tc>
          <w:tcPr>
            <w:tcW w:w="1164" w:type="dxa"/>
            <w:tcBorders>
              <w:left w:val="nil"/>
              <w:bottom w:val="nil"/>
            </w:tcBorders>
          </w:tcPr>
          <w:p w:rsidR="00CA0BC0" w:rsidRPr="002D2673" w:rsidRDefault="00CA0BC0" w:rsidP="002D2673">
            <w:pPr>
              <w:spacing w:after="0"/>
            </w:pPr>
          </w:p>
        </w:tc>
      </w:tr>
      <w:tr w:rsidR="00CA0BC0" w:rsidRPr="006B1D5C" w:rsidTr="00D42F3C">
        <w:tc>
          <w:tcPr>
            <w:tcW w:w="1239" w:type="dxa"/>
          </w:tcPr>
          <w:p w:rsidR="00CA0BC0" w:rsidRPr="002D2673" w:rsidRDefault="00CA0BC0" w:rsidP="002D2673">
            <w:pPr>
              <w:spacing w:after="0"/>
            </w:pPr>
            <w:proofErr w:type="spellStart"/>
            <w:r w:rsidRPr="002D2673">
              <w:t>Разред</w:t>
            </w:r>
            <w:proofErr w:type="spellEnd"/>
            <w:r w:rsidRPr="002D2673">
              <w:t>:</w:t>
            </w:r>
          </w:p>
        </w:tc>
        <w:tc>
          <w:tcPr>
            <w:tcW w:w="4376" w:type="dxa"/>
            <w:gridSpan w:val="2"/>
          </w:tcPr>
          <w:p w:rsidR="00CA0BC0" w:rsidRPr="002D2673" w:rsidRDefault="00CA0BC0" w:rsidP="002D2673">
            <w:pPr>
              <w:spacing w:after="0"/>
            </w:pPr>
            <w:r>
              <w:rPr>
                <w:lang w:val="sr-Cyrl-CS"/>
              </w:rPr>
              <w:t>3</w:t>
            </w:r>
            <w:r>
              <w:t>.(</w:t>
            </w:r>
            <w:r>
              <w:rPr>
                <w:lang w:val="sr-Cyrl-CS"/>
              </w:rPr>
              <w:t>ТРЕЋИ</w:t>
            </w:r>
            <w:r w:rsidRPr="002D2673">
              <w:t>)</w:t>
            </w:r>
          </w:p>
        </w:tc>
        <w:tc>
          <w:tcPr>
            <w:tcW w:w="3120" w:type="dxa"/>
            <w:gridSpan w:val="3"/>
            <w:tcBorders>
              <w:top w:val="nil"/>
              <w:right w:val="nil"/>
            </w:tcBorders>
          </w:tcPr>
          <w:p w:rsidR="00CA0BC0" w:rsidRPr="002D2673" w:rsidRDefault="00CA0BC0" w:rsidP="002D2673">
            <w:pPr>
              <w:spacing w:after="0"/>
            </w:pPr>
          </w:p>
        </w:tc>
        <w:tc>
          <w:tcPr>
            <w:tcW w:w="4504" w:type="dxa"/>
            <w:gridSpan w:val="3"/>
            <w:tcBorders>
              <w:top w:val="nil"/>
              <w:left w:val="nil"/>
              <w:right w:val="nil"/>
            </w:tcBorders>
          </w:tcPr>
          <w:p w:rsidR="00CA0BC0" w:rsidRPr="002D2673" w:rsidRDefault="00CA0BC0" w:rsidP="002D2673">
            <w:pPr>
              <w:spacing w:after="0"/>
            </w:pPr>
          </w:p>
        </w:tc>
        <w:tc>
          <w:tcPr>
            <w:tcW w:w="1164" w:type="dxa"/>
            <w:tcBorders>
              <w:top w:val="nil"/>
              <w:left w:val="nil"/>
            </w:tcBorders>
          </w:tcPr>
          <w:p w:rsidR="00CA0BC0" w:rsidRPr="002D2673" w:rsidRDefault="00CA0BC0" w:rsidP="002D2673">
            <w:pPr>
              <w:spacing w:after="0"/>
            </w:pPr>
          </w:p>
        </w:tc>
      </w:tr>
      <w:tr w:rsidR="006E4CCC" w:rsidRPr="006B1D5C" w:rsidTr="006E4CCC">
        <w:tc>
          <w:tcPr>
            <w:tcW w:w="7963" w:type="dxa"/>
            <w:gridSpan w:val="5"/>
            <w:vAlign w:val="center"/>
          </w:tcPr>
          <w:p w:rsidR="006E4CCC" w:rsidRPr="002D2673" w:rsidRDefault="006E4CCC" w:rsidP="002D2673">
            <w:pPr>
              <w:spacing w:after="0"/>
              <w:jc w:val="center"/>
            </w:pPr>
            <w:proofErr w:type="spellStart"/>
            <w:r w:rsidRPr="002D2673">
              <w:t>Циљ</w:t>
            </w:r>
            <w:proofErr w:type="spellEnd"/>
          </w:p>
        </w:tc>
        <w:tc>
          <w:tcPr>
            <w:tcW w:w="6440" w:type="dxa"/>
            <w:gridSpan w:val="5"/>
            <w:vAlign w:val="center"/>
          </w:tcPr>
          <w:p w:rsidR="006E4CCC" w:rsidRPr="002D2673" w:rsidRDefault="006E4CCC" w:rsidP="002D2673">
            <w:pPr>
              <w:spacing w:after="0"/>
              <w:jc w:val="center"/>
            </w:pPr>
            <w:proofErr w:type="spellStart"/>
            <w:r w:rsidRPr="002D2673">
              <w:t>Наставне</w:t>
            </w:r>
            <w:proofErr w:type="spellEnd"/>
            <w:r w:rsidRPr="002D2673">
              <w:t xml:space="preserve"> </w:t>
            </w:r>
            <w:proofErr w:type="spellStart"/>
            <w:r w:rsidRPr="002D2673">
              <w:t>теме</w:t>
            </w:r>
            <w:proofErr w:type="spellEnd"/>
          </w:p>
          <w:p w:rsidR="006E4CCC" w:rsidRPr="002D2673" w:rsidRDefault="006E4CCC" w:rsidP="002D2673">
            <w:pPr>
              <w:spacing w:after="0"/>
              <w:jc w:val="center"/>
            </w:pPr>
          </w:p>
        </w:tc>
      </w:tr>
      <w:tr w:rsidR="006E4CCC" w:rsidRPr="006B1D5C" w:rsidTr="006E4CCC">
        <w:tc>
          <w:tcPr>
            <w:tcW w:w="7963" w:type="dxa"/>
            <w:gridSpan w:val="5"/>
          </w:tcPr>
          <w:p w:rsidR="006E4CCC" w:rsidRPr="002D2673" w:rsidRDefault="006E4CCC" w:rsidP="002D2673">
            <w:pPr>
              <w:spacing w:after="0"/>
            </w:pPr>
          </w:p>
          <w:p w:rsidR="006E4CCC" w:rsidRPr="002D2673" w:rsidRDefault="006E4CCC" w:rsidP="002D2673">
            <w:pPr>
              <w:spacing w:after="0"/>
            </w:pPr>
          </w:p>
          <w:p w:rsidR="006E4CCC" w:rsidRPr="002D2673" w:rsidRDefault="006E4CCC" w:rsidP="002D2673">
            <w:pPr>
              <w:spacing w:after="0"/>
            </w:pPr>
          </w:p>
          <w:p w:rsidR="006E4CCC" w:rsidRPr="002D2673" w:rsidRDefault="006E4CCC" w:rsidP="002D2673">
            <w:pPr>
              <w:spacing w:after="0"/>
            </w:pPr>
          </w:p>
          <w:p w:rsidR="006E4CCC" w:rsidRPr="002D2673" w:rsidRDefault="006E4CCC" w:rsidP="002D2673">
            <w:pPr>
              <w:spacing w:after="0"/>
            </w:pPr>
          </w:p>
          <w:p w:rsidR="006E4CCC" w:rsidRPr="002D2673" w:rsidRDefault="006E4CCC" w:rsidP="002D2673">
            <w:pPr>
              <w:spacing w:after="0"/>
            </w:pPr>
          </w:p>
          <w:p w:rsidR="006E4CCC" w:rsidRPr="002D2673" w:rsidRDefault="006E4CCC" w:rsidP="002D2673">
            <w:pPr>
              <w:spacing w:after="0"/>
            </w:pPr>
          </w:p>
          <w:p w:rsidR="006E4CCC" w:rsidRPr="002D2673" w:rsidRDefault="006E4CCC" w:rsidP="002D2673">
            <w:pPr>
              <w:spacing w:after="0"/>
            </w:pPr>
          </w:p>
          <w:p w:rsidR="006E4CCC" w:rsidRPr="002D2673" w:rsidRDefault="006E4CCC" w:rsidP="002D2673">
            <w:pPr>
              <w:spacing w:after="0"/>
            </w:pPr>
          </w:p>
          <w:p w:rsidR="006E4CCC" w:rsidRPr="002D2673" w:rsidRDefault="006E4CCC" w:rsidP="002D2673">
            <w:pPr>
              <w:spacing w:after="0"/>
            </w:pPr>
          </w:p>
          <w:p w:rsidR="006E4CCC" w:rsidRPr="002D2673" w:rsidRDefault="006E4CCC" w:rsidP="002D2673">
            <w:pPr>
              <w:spacing w:after="0"/>
            </w:pPr>
          </w:p>
          <w:p w:rsidR="006E4CCC" w:rsidRPr="002D2673" w:rsidRDefault="006E4CCC" w:rsidP="002D2673">
            <w:pPr>
              <w:spacing w:after="0"/>
            </w:pPr>
          </w:p>
          <w:p w:rsidR="006E4CCC" w:rsidRPr="002D2673" w:rsidRDefault="006E4CCC" w:rsidP="002D2673">
            <w:pPr>
              <w:spacing w:after="0"/>
            </w:pPr>
          </w:p>
          <w:p w:rsidR="006E4CCC" w:rsidRPr="002D2673" w:rsidRDefault="006E4CCC" w:rsidP="002D2673">
            <w:pPr>
              <w:spacing w:after="0"/>
            </w:pPr>
          </w:p>
          <w:p w:rsidR="006E4CCC" w:rsidRPr="002D2673" w:rsidRDefault="006E4CCC" w:rsidP="002D2673">
            <w:pPr>
              <w:spacing w:after="0"/>
            </w:pPr>
          </w:p>
          <w:p w:rsidR="006E4CCC" w:rsidRPr="002D2673" w:rsidRDefault="006E4CCC" w:rsidP="002D2673">
            <w:pPr>
              <w:spacing w:after="0"/>
            </w:pPr>
          </w:p>
          <w:p w:rsidR="006E4CCC" w:rsidRPr="002D2673" w:rsidRDefault="006E4CCC" w:rsidP="002D2673">
            <w:pPr>
              <w:spacing w:after="0"/>
            </w:pPr>
          </w:p>
          <w:p w:rsidR="006E4CCC" w:rsidRPr="002D2673" w:rsidRDefault="006E4CCC" w:rsidP="002D2673">
            <w:pPr>
              <w:spacing w:after="0"/>
            </w:pPr>
          </w:p>
          <w:p w:rsidR="006E4CCC" w:rsidRPr="002D2673" w:rsidRDefault="006E4CCC" w:rsidP="002D2673">
            <w:pPr>
              <w:spacing w:after="0"/>
            </w:pPr>
          </w:p>
          <w:p w:rsidR="006E4CCC" w:rsidRPr="002D2673" w:rsidRDefault="006E4CCC" w:rsidP="002D2673">
            <w:pPr>
              <w:spacing w:after="0"/>
            </w:pPr>
          </w:p>
          <w:p w:rsidR="006E4CCC" w:rsidRPr="002D2673" w:rsidRDefault="006E4CCC" w:rsidP="002D2673">
            <w:pPr>
              <w:spacing w:after="0"/>
            </w:pPr>
          </w:p>
          <w:p w:rsidR="006E4CCC" w:rsidRPr="00843743" w:rsidRDefault="006E4CCC" w:rsidP="002D2673">
            <w:pPr>
              <w:spacing w:after="0"/>
              <w:rPr>
                <w:lang w:val="sr-Cyrl-CS"/>
              </w:rPr>
            </w:pPr>
          </w:p>
        </w:tc>
        <w:tc>
          <w:tcPr>
            <w:tcW w:w="6440" w:type="dxa"/>
            <w:gridSpan w:val="5"/>
          </w:tcPr>
          <w:p w:rsidR="006E4CCC" w:rsidRPr="002D2673" w:rsidRDefault="006E4CCC" w:rsidP="002D2673">
            <w:pPr>
              <w:spacing w:after="0"/>
            </w:pPr>
          </w:p>
        </w:tc>
      </w:tr>
      <w:tr w:rsidR="00CA0BC0" w:rsidRPr="006B1D5C" w:rsidTr="006E4CCC">
        <w:tc>
          <w:tcPr>
            <w:tcW w:w="2915" w:type="dxa"/>
            <w:gridSpan w:val="2"/>
            <w:tcBorders>
              <w:left w:val="nil"/>
              <w:bottom w:val="nil"/>
              <w:right w:val="nil"/>
            </w:tcBorders>
          </w:tcPr>
          <w:p w:rsidR="00CA0BC0" w:rsidRPr="002D2673" w:rsidRDefault="00CA0BC0" w:rsidP="002D2673">
            <w:pPr>
              <w:spacing w:after="0"/>
            </w:pPr>
          </w:p>
        </w:tc>
        <w:tc>
          <w:tcPr>
            <w:tcW w:w="2906" w:type="dxa"/>
            <w:gridSpan w:val="2"/>
            <w:tcBorders>
              <w:left w:val="nil"/>
              <w:bottom w:val="nil"/>
              <w:right w:val="nil"/>
            </w:tcBorders>
          </w:tcPr>
          <w:p w:rsidR="00CA0BC0" w:rsidRPr="002D2673" w:rsidRDefault="00CA0BC0" w:rsidP="002D2673">
            <w:pPr>
              <w:spacing w:after="0"/>
            </w:pPr>
          </w:p>
        </w:tc>
        <w:tc>
          <w:tcPr>
            <w:tcW w:w="5838" w:type="dxa"/>
            <w:gridSpan w:val="3"/>
            <w:tcBorders>
              <w:left w:val="nil"/>
              <w:bottom w:val="nil"/>
            </w:tcBorders>
          </w:tcPr>
          <w:p w:rsidR="00CA0BC0" w:rsidRPr="002D2673" w:rsidRDefault="00CA0BC0" w:rsidP="002D2673">
            <w:pPr>
              <w:spacing w:after="0"/>
            </w:pPr>
          </w:p>
        </w:tc>
        <w:tc>
          <w:tcPr>
            <w:tcW w:w="1278" w:type="dxa"/>
          </w:tcPr>
          <w:p w:rsidR="00CA0BC0" w:rsidRPr="002D2673" w:rsidRDefault="00CA0BC0" w:rsidP="002D2673">
            <w:pPr>
              <w:spacing w:after="0"/>
            </w:pPr>
            <w:r w:rsidRPr="002D2673">
              <w:t>УКУПНО</w:t>
            </w:r>
          </w:p>
        </w:tc>
        <w:tc>
          <w:tcPr>
            <w:tcW w:w="1466" w:type="dxa"/>
            <w:gridSpan w:val="2"/>
          </w:tcPr>
          <w:p w:rsidR="00CA0BC0" w:rsidRPr="002D2673" w:rsidRDefault="00CA0BC0" w:rsidP="002D2673">
            <w:pPr>
              <w:spacing w:after="0"/>
              <w:jc w:val="right"/>
              <w:rPr>
                <w:b/>
              </w:rPr>
            </w:pPr>
            <w:r w:rsidRPr="002D2673">
              <w:rPr>
                <w:b/>
              </w:rPr>
              <w:t>36</w:t>
            </w:r>
          </w:p>
        </w:tc>
      </w:tr>
    </w:tbl>
    <w:p w:rsidR="00CA0BC0" w:rsidRDefault="00CA0BC0">
      <w:pPr>
        <w:spacing w:after="0" w:line="240" w:lineRule="auto"/>
        <w:rPr>
          <w:sz w:val="2"/>
          <w:szCs w:val="2"/>
        </w:rPr>
      </w:pPr>
    </w:p>
    <w:tbl>
      <w:tblPr>
        <w:tblW w:w="0" w:type="auto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39"/>
        <w:gridCol w:w="1676"/>
        <w:gridCol w:w="2906"/>
        <w:gridCol w:w="423"/>
        <w:gridCol w:w="1719"/>
        <w:gridCol w:w="772"/>
        <w:gridCol w:w="2924"/>
        <w:gridCol w:w="1278"/>
        <w:gridCol w:w="302"/>
        <w:gridCol w:w="1134"/>
      </w:tblGrid>
      <w:tr w:rsidR="00CA0BC0" w:rsidRPr="00891E0E" w:rsidTr="00D42F3C">
        <w:tc>
          <w:tcPr>
            <w:tcW w:w="6244" w:type="dxa"/>
            <w:gridSpan w:val="4"/>
            <w:shd w:val="clear" w:color="auto" w:fill="FFE599"/>
            <w:vAlign w:val="center"/>
          </w:tcPr>
          <w:p w:rsidR="00CA0BC0" w:rsidRPr="002D2673" w:rsidRDefault="00CA0BC0" w:rsidP="002D2673">
            <w:pPr>
              <w:spacing w:before="120" w:after="120"/>
              <w:jc w:val="center"/>
              <w:rPr>
                <w:b/>
                <w:u w:val="single"/>
              </w:rPr>
            </w:pPr>
            <w:proofErr w:type="spellStart"/>
            <w:r w:rsidRPr="002D2673">
              <w:rPr>
                <w:b/>
                <w:u w:val="single"/>
              </w:rPr>
              <w:lastRenderedPageBreak/>
              <w:t>Допунска</w:t>
            </w:r>
            <w:proofErr w:type="spellEnd"/>
            <w:r w:rsidRPr="002D2673">
              <w:rPr>
                <w:b/>
                <w:u w:val="single"/>
              </w:rPr>
              <w:t xml:space="preserve"> </w:t>
            </w:r>
            <w:proofErr w:type="spellStart"/>
            <w:r w:rsidRPr="002D2673">
              <w:rPr>
                <w:b/>
                <w:u w:val="single"/>
              </w:rPr>
              <w:t>настава</w:t>
            </w:r>
            <w:proofErr w:type="spellEnd"/>
            <w:r w:rsidRPr="002D2673">
              <w:rPr>
                <w:b/>
                <w:u w:val="single"/>
              </w:rPr>
              <w:t xml:space="preserve">                                                  </w:t>
            </w:r>
          </w:p>
        </w:tc>
        <w:tc>
          <w:tcPr>
            <w:tcW w:w="8129" w:type="dxa"/>
            <w:gridSpan w:val="6"/>
            <w:vAlign w:val="center"/>
          </w:tcPr>
          <w:p w:rsidR="00CA0BC0" w:rsidRPr="002D2673" w:rsidRDefault="00CA0BC0" w:rsidP="002D2673">
            <w:pPr>
              <w:spacing w:before="120" w:after="120"/>
              <w:jc w:val="center"/>
            </w:pPr>
            <w:proofErr w:type="spellStart"/>
            <w:r w:rsidRPr="002D2673">
              <w:t>Ваннаставне</w:t>
            </w:r>
            <w:proofErr w:type="spellEnd"/>
            <w:r w:rsidRPr="002D2673">
              <w:t xml:space="preserve"> </w:t>
            </w:r>
            <w:proofErr w:type="spellStart"/>
            <w:r w:rsidRPr="002D2673">
              <w:t>активности</w:t>
            </w:r>
            <w:proofErr w:type="spellEnd"/>
          </w:p>
        </w:tc>
      </w:tr>
      <w:tr w:rsidR="00CA0BC0" w:rsidTr="006E4CCC">
        <w:tc>
          <w:tcPr>
            <w:tcW w:w="1239" w:type="dxa"/>
          </w:tcPr>
          <w:p w:rsidR="00CA0BC0" w:rsidRPr="002D2673" w:rsidRDefault="00CA0BC0" w:rsidP="002D2673">
            <w:pPr>
              <w:spacing w:after="0"/>
            </w:pPr>
            <w:proofErr w:type="spellStart"/>
            <w:r w:rsidRPr="002D2673">
              <w:t>Предмет</w:t>
            </w:r>
            <w:proofErr w:type="spellEnd"/>
            <w:r w:rsidRPr="002D2673">
              <w:t>:</w:t>
            </w:r>
          </w:p>
        </w:tc>
        <w:tc>
          <w:tcPr>
            <w:tcW w:w="5005" w:type="dxa"/>
            <w:gridSpan w:val="3"/>
          </w:tcPr>
          <w:p w:rsidR="00CA0BC0" w:rsidRPr="00843743" w:rsidRDefault="00CA0BC0" w:rsidP="002D2673">
            <w:pPr>
              <w:spacing w:after="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ПРИРОДА И ДРУШТВО</w:t>
            </w:r>
          </w:p>
        </w:tc>
        <w:tc>
          <w:tcPr>
            <w:tcW w:w="2491" w:type="dxa"/>
            <w:gridSpan w:val="2"/>
            <w:tcBorders>
              <w:bottom w:val="nil"/>
              <w:right w:val="nil"/>
            </w:tcBorders>
          </w:tcPr>
          <w:p w:rsidR="00CA0BC0" w:rsidRPr="002D2673" w:rsidRDefault="00CA0BC0" w:rsidP="002D2673">
            <w:pPr>
              <w:spacing w:after="0"/>
            </w:pPr>
          </w:p>
        </w:tc>
        <w:tc>
          <w:tcPr>
            <w:tcW w:w="4504" w:type="dxa"/>
            <w:gridSpan w:val="3"/>
            <w:tcBorders>
              <w:left w:val="nil"/>
              <w:bottom w:val="nil"/>
              <w:right w:val="nil"/>
            </w:tcBorders>
          </w:tcPr>
          <w:p w:rsidR="00CA0BC0" w:rsidRPr="002D2673" w:rsidRDefault="00CA0BC0" w:rsidP="002D2673">
            <w:pPr>
              <w:spacing w:after="0"/>
            </w:pPr>
          </w:p>
        </w:tc>
        <w:tc>
          <w:tcPr>
            <w:tcW w:w="1134" w:type="dxa"/>
            <w:tcBorders>
              <w:left w:val="nil"/>
              <w:bottom w:val="nil"/>
            </w:tcBorders>
          </w:tcPr>
          <w:p w:rsidR="00CA0BC0" w:rsidRPr="002D2673" w:rsidRDefault="00CA0BC0" w:rsidP="002D2673">
            <w:pPr>
              <w:spacing w:after="0"/>
            </w:pPr>
          </w:p>
        </w:tc>
      </w:tr>
      <w:tr w:rsidR="00CA0BC0" w:rsidRPr="006B1D5C" w:rsidTr="006E4CCC">
        <w:tc>
          <w:tcPr>
            <w:tcW w:w="1239" w:type="dxa"/>
          </w:tcPr>
          <w:p w:rsidR="00CA0BC0" w:rsidRPr="002D2673" w:rsidRDefault="00CA0BC0" w:rsidP="002D2673">
            <w:pPr>
              <w:spacing w:after="0"/>
            </w:pPr>
            <w:bookmarkStart w:id="6" w:name="_GoBack" w:colFirst="1" w:colLast="1"/>
            <w:proofErr w:type="spellStart"/>
            <w:r w:rsidRPr="002D2673">
              <w:t>Разред</w:t>
            </w:r>
            <w:proofErr w:type="spellEnd"/>
            <w:r w:rsidRPr="002D2673">
              <w:t>:</w:t>
            </w:r>
          </w:p>
        </w:tc>
        <w:tc>
          <w:tcPr>
            <w:tcW w:w="5005" w:type="dxa"/>
            <w:gridSpan w:val="3"/>
          </w:tcPr>
          <w:p w:rsidR="00CA0BC0" w:rsidRPr="002D2673" w:rsidRDefault="00CA0BC0" w:rsidP="002D2673">
            <w:pPr>
              <w:spacing w:after="0"/>
            </w:pPr>
            <w:r>
              <w:rPr>
                <w:lang w:val="sr-Cyrl-CS"/>
              </w:rPr>
              <w:t>3</w:t>
            </w:r>
            <w:r>
              <w:t>.(</w:t>
            </w:r>
            <w:r>
              <w:rPr>
                <w:lang w:val="sr-Cyrl-CS"/>
              </w:rPr>
              <w:t>ТРЕЋИ</w:t>
            </w:r>
            <w:r w:rsidRPr="002D2673">
              <w:t>)</w:t>
            </w:r>
          </w:p>
        </w:tc>
        <w:tc>
          <w:tcPr>
            <w:tcW w:w="2491" w:type="dxa"/>
            <w:gridSpan w:val="2"/>
            <w:tcBorders>
              <w:top w:val="nil"/>
              <w:right w:val="nil"/>
            </w:tcBorders>
          </w:tcPr>
          <w:p w:rsidR="00CA0BC0" w:rsidRPr="002D2673" w:rsidRDefault="00CA0BC0" w:rsidP="002D2673">
            <w:pPr>
              <w:spacing w:after="0"/>
            </w:pPr>
          </w:p>
        </w:tc>
        <w:tc>
          <w:tcPr>
            <w:tcW w:w="4504" w:type="dxa"/>
            <w:gridSpan w:val="3"/>
            <w:tcBorders>
              <w:top w:val="nil"/>
              <w:left w:val="nil"/>
              <w:right w:val="nil"/>
            </w:tcBorders>
          </w:tcPr>
          <w:p w:rsidR="00CA0BC0" w:rsidRPr="002D2673" w:rsidRDefault="00CA0BC0" w:rsidP="002D2673">
            <w:pPr>
              <w:spacing w:after="0"/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:rsidR="00CA0BC0" w:rsidRPr="002D2673" w:rsidRDefault="00CA0BC0" w:rsidP="002D2673">
            <w:pPr>
              <w:spacing w:after="0"/>
            </w:pPr>
          </w:p>
        </w:tc>
      </w:tr>
      <w:bookmarkEnd w:id="6"/>
      <w:tr w:rsidR="006E4CCC" w:rsidRPr="006B1D5C" w:rsidTr="00715A50">
        <w:tc>
          <w:tcPr>
            <w:tcW w:w="7963" w:type="dxa"/>
            <w:gridSpan w:val="5"/>
            <w:vAlign w:val="center"/>
          </w:tcPr>
          <w:p w:rsidR="006E4CCC" w:rsidRPr="002D2673" w:rsidRDefault="006E4CCC" w:rsidP="002D2673">
            <w:pPr>
              <w:spacing w:after="0"/>
              <w:jc w:val="center"/>
            </w:pPr>
            <w:proofErr w:type="spellStart"/>
            <w:r w:rsidRPr="002D2673">
              <w:t>Циљ</w:t>
            </w:r>
            <w:proofErr w:type="spellEnd"/>
          </w:p>
        </w:tc>
        <w:tc>
          <w:tcPr>
            <w:tcW w:w="6410" w:type="dxa"/>
            <w:gridSpan w:val="5"/>
            <w:vAlign w:val="center"/>
          </w:tcPr>
          <w:p w:rsidR="006E4CCC" w:rsidRPr="002D2673" w:rsidRDefault="006E4CCC" w:rsidP="002D2673">
            <w:pPr>
              <w:spacing w:after="0"/>
              <w:jc w:val="center"/>
            </w:pPr>
            <w:proofErr w:type="spellStart"/>
            <w:r w:rsidRPr="002D2673">
              <w:t>Наставне</w:t>
            </w:r>
            <w:proofErr w:type="spellEnd"/>
            <w:r w:rsidRPr="002D2673">
              <w:t xml:space="preserve"> </w:t>
            </w:r>
            <w:proofErr w:type="spellStart"/>
            <w:r w:rsidRPr="002D2673">
              <w:t>теме</w:t>
            </w:r>
            <w:proofErr w:type="spellEnd"/>
          </w:p>
          <w:p w:rsidR="006E4CCC" w:rsidRPr="002D2673" w:rsidRDefault="006E4CCC" w:rsidP="002D2673">
            <w:pPr>
              <w:spacing w:after="0"/>
              <w:jc w:val="center"/>
            </w:pPr>
          </w:p>
        </w:tc>
      </w:tr>
      <w:tr w:rsidR="006E4CCC" w:rsidRPr="006B1D5C" w:rsidTr="004620B6">
        <w:tc>
          <w:tcPr>
            <w:tcW w:w="7963" w:type="dxa"/>
            <w:gridSpan w:val="5"/>
          </w:tcPr>
          <w:p w:rsidR="006E4CCC" w:rsidRPr="002D2673" w:rsidRDefault="006E4CCC" w:rsidP="002D2673">
            <w:pPr>
              <w:spacing w:after="0"/>
            </w:pPr>
          </w:p>
          <w:p w:rsidR="006E4CCC" w:rsidRPr="002D2673" w:rsidRDefault="006E4CCC" w:rsidP="002D2673">
            <w:pPr>
              <w:spacing w:after="0"/>
            </w:pPr>
          </w:p>
          <w:p w:rsidR="006E4CCC" w:rsidRPr="002D2673" w:rsidRDefault="006E4CCC" w:rsidP="002D2673">
            <w:pPr>
              <w:spacing w:after="0"/>
            </w:pPr>
          </w:p>
          <w:p w:rsidR="006E4CCC" w:rsidRPr="002D2673" w:rsidRDefault="006E4CCC" w:rsidP="002D2673">
            <w:pPr>
              <w:spacing w:after="0"/>
            </w:pPr>
          </w:p>
          <w:p w:rsidR="006E4CCC" w:rsidRPr="002D2673" w:rsidRDefault="006E4CCC" w:rsidP="002D2673">
            <w:pPr>
              <w:spacing w:after="0"/>
            </w:pPr>
          </w:p>
          <w:p w:rsidR="006E4CCC" w:rsidRPr="002D2673" w:rsidRDefault="006E4CCC" w:rsidP="002D2673">
            <w:pPr>
              <w:spacing w:after="0"/>
            </w:pPr>
          </w:p>
          <w:p w:rsidR="006E4CCC" w:rsidRPr="002D2673" w:rsidRDefault="006E4CCC" w:rsidP="002D2673">
            <w:pPr>
              <w:spacing w:after="0"/>
            </w:pPr>
          </w:p>
          <w:p w:rsidR="006E4CCC" w:rsidRPr="002D2673" w:rsidRDefault="006E4CCC" w:rsidP="002D2673">
            <w:pPr>
              <w:spacing w:after="0"/>
            </w:pPr>
          </w:p>
          <w:p w:rsidR="006E4CCC" w:rsidRPr="002D2673" w:rsidRDefault="006E4CCC" w:rsidP="002D2673">
            <w:pPr>
              <w:spacing w:after="0"/>
            </w:pPr>
          </w:p>
          <w:p w:rsidR="006E4CCC" w:rsidRPr="002D2673" w:rsidRDefault="006E4CCC" w:rsidP="002D2673">
            <w:pPr>
              <w:spacing w:after="0"/>
            </w:pPr>
          </w:p>
          <w:p w:rsidR="006E4CCC" w:rsidRPr="002D2673" w:rsidRDefault="006E4CCC" w:rsidP="002D2673">
            <w:pPr>
              <w:spacing w:after="0"/>
            </w:pPr>
          </w:p>
          <w:p w:rsidR="006E4CCC" w:rsidRPr="002D2673" w:rsidRDefault="006E4CCC" w:rsidP="002D2673">
            <w:pPr>
              <w:spacing w:after="0"/>
            </w:pPr>
          </w:p>
          <w:p w:rsidR="006E4CCC" w:rsidRPr="002D2673" w:rsidRDefault="006E4CCC" w:rsidP="002D2673">
            <w:pPr>
              <w:spacing w:after="0"/>
            </w:pPr>
          </w:p>
          <w:p w:rsidR="006E4CCC" w:rsidRPr="002D2673" w:rsidRDefault="006E4CCC" w:rsidP="002D2673">
            <w:pPr>
              <w:spacing w:after="0"/>
            </w:pPr>
          </w:p>
          <w:p w:rsidR="006E4CCC" w:rsidRPr="002D2673" w:rsidRDefault="006E4CCC" w:rsidP="002D2673">
            <w:pPr>
              <w:spacing w:after="0"/>
            </w:pPr>
          </w:p>
          <w:p w:rsidR="006E4CCC" w:rsidRPr="002D2673" w:rsidRDefault="006E4CCC" w:rsidP="002D2673">
            <w:pPr>
              <w:spacing w:after="0"/>
            </w:pPr>
          </w:p>
          <w:p w:rsidR="006E4CCC" w:rsidRPr="002D2673" w:rsidRDefault="006E4CCC" w:rsidP="002D2673">
            <w:pPr>
              <w:spacing w:after="0"/>
            </w:pPr>
          </w:p>
          <w:p w:rsidR="006E4CCC" w:rsidRPr="002D2673" w:rsidRDefault="006E4CCC" w:rsidP="002D2673">
            <w:pPr>
              <w:spacing w:after="0"/>
            </w:pPr>
          </w:p>
          <w:p w:rsidR="006E4CCC" w:rsidRPr="002D2673" w:rsidRDefault="006E4CCC" w:rsidP="002D2673">
            <w:pPr>
              <w:spacing w:after="0"/>
            </w:pPr>
          </w:p>
          <w:p w:rsidR="006E4CCC" w:rsidRPr="002D2673" w:rsidRDefault="006E4CCC" w:rsidP="002D2673">
            <w:pPr>
              <w:spacing w:after="0"/>
            </w:pPr>
          </w:p>
          <w:p w:rsidR="006E4CCC" w:rsidRPr="002D2673" w:rsidRDefault="006E4CCC" w:rsidP="002D2673">
            <w:pPr>
              <w:spacing w:after="0"/>
            </w:pPr>
          </w:p>
          <w:p w:rsidR="006E4CCC" w:rsidRPr="002D2673" w:rsidRDefault="006E4CCC" w:rsidP="002D2673">
            <w:pPr>
              <w:spacing w:after="0"/>
            </w:pPr>
          </w:p>
          <w:p w:rsidR="006E4CCC" w:rsidRPr="002D2673" w:rsidRDefault="006E4CCC" w:rsidP="002D2673">
            <w:pPr>
              <w:spacing w:after="0"/>
            </w:pPr>
          </w:p>
          <w:p w:rsidR="006E4CCC" w:rsidRPr="002D2673" w:rsidRDefault="006E4CCC" w:rsidP="002D2673">
            <w:pPr>
              <w:spacing w:after="0"/>
            </w:pPr>
          </w:p>
        </w:tc>
        <w:tc>
          <w:tcPr>
            <w:tcW w:w="6410" w:type="dxa"/>
            <w:gridSpan w:val="5"/>
          </w:tcPr>
          <w:p w:rsidR="006E4CCC" w:rsidRPr="002D2673" w:rsidRDefault="006E4CCC" w:rsidP="002D2673">
            <w:pPr>
              <w:spacing w:after="0"/>
            </w:pPr>
          </w:p>
        </w:tc>
      </w:tr>
      <w:tr w:rsidR="00CA0BC0" w:rsidRPr="006B1D5C" w:rsidTr="006E4CCC">
        <w:tc>
          <w:tcPr>
            <w:tcW w:w="2915" w:type="dxa"/>
            <w:gridSpan w:val="2"/>
            <w:tcBorders>
              <w:left w:val="nil"/>
              <w:bottom w:val="nil"/>
              <w:right w:val="nil"/>
            </w:tcBorders>
          </w:tcPr>
          <w:p w:rsidR="00CA0BC0" w:rsidRPr="002D2673" w:rsidRDefault="00CA0BC0" w:rsidP="002D2673">
            <w:pPr>
              <w:spacing w:after="0"/>
            </w:pPr>
          </w:p>
        </w:tc>
        <w:tc>
          <w:tcPr>
            <w:tcW w:w="2906" w:type="dxa"/>
            <w:tcBorders>
              <w:left w:val="nil"/>
              <w:bottom w:val="nil"/>
              <w:right w:val="nil"/>
            </w:tcBorders>
          </w:tcPr>
          <w:p w:rsidR="00CA0BC0" w:rsidRPr="002D2673" w:rsidRDefault="00CA0BC0" w:rsidP="002D2673">
            <w:pPr>
              <w:spacing w:after="0"/>
            </w:pPr>
          </w:p>
        </w:tc>
        <w:tc>
          <w:tcPr>
            <w:tcW w:w="5838" w:type="dxa"/>
            <w:gridSpan w:val="4"/>
            <w:tcBorders>
              <w:left w:val="nil"/>
              <w:bottom w:val="nil"/>
            </w:tcBorders>
          </w:tcPr>
          <w:p w:rsidR="00CA0BC0" w:rsidRPr="002D2673" w:rsidRDefault="00CA0BC0" w:rsidP="002D2673">
            <w:pPr>
              <w:spacing w:after="0"/>
            </w:pPr>
          </w:p>
        </w:tc>
        <w:tc>
          <w:tcPr>
            <w:tcW w:w="1278" w:type="dxa"/>
          </w:tcPr>
          <w:p w:rsidR="00CA0BC0" w:rsidRPr="002D2673" w:rsidRDefault="00CA0BC0" w:rsidP="002D2673">
            <w:pPr>
              <w:spacing w:after="0"/>
            </w:pPr>
            <w:r w:rsidRPr="002D2673">
              <w:t>УКУПНО</w:t>
            </w:r>
          </w:p>
        </w:tc>
        <w:tc>
          <w:tcPr>
            <w:tcW w:w="1436" w:type="dxa"/>
            <w:gridSpan w:val="2"/>
          </w:tcPr>
          <w:p w:rsidR="00CA0BC0" w:rsidRPr="002D2673" w:rsidRDefault="00CA0BC0" w:rsidP="002D2673">
            <w:pPr>
              <w:spacing w:after="0"/>
              <w:jc w:val="right"/>
              <w:rPr>
                <w:b/>
              </w:rPr>
            </w:pPr>
            <w:r w:rsidRPr="002D2673">
              <w:rPr>
                <w:b/>
              </w:rPr>
              <w:t>36</w:t>
            </w:r>
          </w:p>
        </w:tc>
      </w:tr>
    </w:tbl>
    <w:p w:rsidR="00CA0BC0" w:rsidRDefault="00CA0BC0" w:rsidP="006B1D5C">
      <w:pPr>
        <w:rPr>
          <w:sz w:val="2"/>
          <w:szCs w:val="2"/>
        </w:rPr>
      </w:pPr>
    </w:p>
    <w:sectPr w:rsidR="00CA0BC0" w:rsidSect="00D35CC4">
      <w:headerReference w:type="default" r:id="rId7"/>
      <w:pgSz w:w="16839" w:h="11907" w:orient="landscape" w:code="9"/>
      <w:pgMar w:top="1418" w:right="851" w:bottom="1418" w:left="1418" w:header="283" w:footer="7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0BC0" w:rsidRDefault="00CA0BC0" w:rsidP="00164C61">
      <w:pPr>
        <w:spacing w:after="0" w:line="240" w:lineRule="auto"/>
      </w:pPr>
      <w:r>
        <w:separator/>
      </w:r>
    </w:p>
  </w:endnote>
  <w:endnote w:type="continuationSeparator" w:id="0">
    <w:p w:rsidR="00CA0BC0" w:rsidRDefault="00CA0BC0" w:rsidP="00164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0BC0" w:rsidRDefault="00CA0BC0" w:rsidP="00164C61">
      <w:pPr>
        <w:spacing w:after="0" w:line="240" w:lineRule="auto"/>
      </w:pPr>
      <w:r>
        <w:separator/>
      </w:r>
    </w:p>
  </w:footnote>
  <w:footnote w:type="continuationSeparator" w:id="0">
    <w:p w:rsidR="00CA0BC0" w:rsidRDefault="00CA0BC0" w:rsidP="00164C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BC0" w:rsidRPr="00BC0AEE" w:rsidRDefault="00DB06C8" w:rsidP="00D35CC4">
    <w:pPr>
      <w:pStyle w:val="Header"/>
      <w:pBdr>
        <w:bottom w:val="single" w:sz="4" w:space="1" w:color="auto"/>
      </w:pBdr>
      <w:tabs>
        <w:tab w:val="clear" w:pos="9406"/>
      </w:tabs>
      <w:spacing w:after="0"/>
      <w:jc w:val="center"/>
    </w:pPr>
    <w:r>
      <w:rPr>
        <w:noProof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2" o:spid="_x0000_i1025" type="#_x0000_t75" style="width:334.5pt;height:49.5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F232BB"/>
    <w:multiLevelType w:val="hybridMultilevel"/>
    <w:tmpl w:val="A2147D7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5CC4"/>
    <w:rsid w:val="00025CBC"/>
    <w:rsid w:val="000569E1"/>
    <w:rsid w:val="000B7D2E"/>
    <w:rsid w:val="00102166"/>
    <w:rsid w:val="0011041D"/>
    <w:rsid w:val="00164C61"/>
    <w:rsid w:val="001819A7"/>
    <w:rsid w:val="0019160D"/>
    <w:rsid w:val="00273DA4"/>
    <w:rsid w:val="002D2673"/>
    <w:rsid w:val="0030052C"/>
    <w:rsid w:val="00355C29"/>
    <w:rsid w:val="00385F92"/>
    <w:rsid w:val="003876AA"/>
    <w:rsid w:val="003A32CF"/>
    <w:rsid w:val="00437D41"/>
    <w:rsid w:val="00493D7C"/>
    <w:rsid w:val="004C7C49"/>
    <w:rsid w:val="00521031"/>
    <w:rsid w:val="00576F1D"/>
    <w:rsid w:val="005A6CCA"/>
    <w:rsid w:val="005B65E2"/>
    <w:rsid w:val="005D2275"/>
    <w:rsid w:val="00603F7D"/>
    <w:rsid w:val="00661AB4"/>
    <w:rsid w:val="00670547"/>
    <w:rsid w:val="006B1D5C"/>
    <w:rsid w:val="006D47F1"/>
    <w:rsid w:val="006E4CCC"/>
    <w:rsid w:val="00775560"/>
    <w:rsid w:val="007B78B1"/>
    <w:rsid w:val="007D5D84"/>
    <w:rsid w:val="007F5F78"/>
    <w:rsid w:val="008027E4"/>
    <w:rsid w:val="0083307F"/>
    <w:rsid w:val="00843743"/>
    <w:rsid w:val="00874C47"/>
    <w:rsid w:val="0088728E"/>
    <w:rsid w:val="00891E0E"/>
    <w:rsid w:val="008C5D95"/>
    <w:rsid w:val="008E1D81"/>
    <w:rsid w:val="009341B4"/>
    <w:rsid w:val="0098042B"/>
    <w:rsid w:val="009D4082"/>
    <w:rsid w:val="00A54780"/>
    <w:rsid w:val="00A92A73"/>
    <w:rsid w:val="00B312F9"/>
    <w:rsid w:val="00BC0AEE"/>
    <w:rsid w:val="00BE0CCA"/>
    <w:rsid w:val="00C77CDC"/>
    <w:rsid w:val="00CA0BC0"/>
    <w:rsid w:val="00CA41E9"/>
    <w:rsid w:val="00CE5246"/>
    <w:rsid w:val="00CE7588"/>
    <w:rsid w:val="00D268A9"/>
    <w:rsid w:val="00D35CC4"/>
    <w:rsid w:val="00D42F3C"/>
    <w:rsid w:val="00DB06C8"/>
    <w:rsid w:val="00E13573"/>
    <w:rsid w:val="00ED0550"/>
    <w:rsid w:val="00ED26E0"/>
    <w:rsid w:val="00ED4753"/>
    <w:rsid w:val="00F02F70"/>
    <w:rsid w:val="00F34ADD"/>
    <w:rsid w:val="00F613BF"/>
    <w:rsid w:val="00FD6574"/>
    <w:rsid w:val="00FE322C"/>
    <w:rsid w:val="00FF6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4ADD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30052C"/>
    <w:rPr>
      <w:rFonts w:cs="Times New Roman"/>
      <w:color w:val="0563C1"/>
      <w:u w:val="single"/>
    </w:rPr>
  </w:style>
  <w:style w:type="paragraph" w:styleId="Header">
    <w:name w:val="header"/>
    <w:basedOn w:val="Normal"/>
    <w:link w:val="HeaderChar"/>
    <w:uiPriority w:val="99"/>
    <w:rsid w:val="00164C61"/>
    <w:pPr>
      <w:tabs>
        <w:tab w:val="center" w:pos="4703"/>
        <w:tab w:val="right" w:pos="9406"/>
      </w:tabs>
    </w:pPr>
    <w:rPr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64C61"/>
    <w:rPr>
      <w:rFonts w:cs="Times New Roman"/>
      <w:sz w:val="22"/>
    </w:rPr>
  </w:style>
  <w:style w:type="paragraph" w:styleId="Footer">
    <w:name w:val="footer"/>
    <w:basedOn w:val="Normal"/>
    <w:link w:val="FooterChar"/>
    <w:uiPriority w:val="99"/>
    <w:rsid w:val="00164C61"/>
    <w:pPr>
      <w:tabs>
        <w:tab w:val="center" w:pos="4703"/>
        <w:tab w:val="right" w:pos="9406"/>
      </w:tabs>
    </w:pPr>
    <w:rPr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64C61"/>
    <w:rPr>
      <w:rFonts w:cs="Times New Roman"/>
      <w:sz w:val="22"/>
    </w:rPr>
  </w:style>
  <w:style w:type="table" w:styleId="TableGrid">
    <w:name w:val="Table Grid"/>
    <w:basedOn w:val="TableNormal"/>
    <w:uiPriority w:val="99"/>
    <w:rsid w:val="00D35CC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7B78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B78B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CA41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snovnaSkola\Desktop\Memorandu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</Template>
  <TotalTime>24</TotalTime>
  <Pages>3</Pages>
  <Words>42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Допунска настава</vt:lpstr>
    </vt:vector>
  </TitlesOfParts>
  <Company>CtrlSoft</Company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Допунска настава</dc:title>
  <dc:subject/>
  <dc:creator>OsnovnaSkola</dc:creator>
  <cp:keywords/>
  <dc:description/>
  <cp:lastModifiedBy>Skola</cp:lastModifiedBy>
  <cp:revision>9</cp:revision>
  <cp:lastPrinted>2018-04-21T07:50:00Z</cp:lastPrinted>
  <dcterms:created xsi:type="dcterms:W3CDTF">2019-06-09T22:38:00Z</dcterms:created>
  <dcterms:modified xsi:type="dcterms:W3CDTF">2020-05-25T07:34:00Z</dcterms:modified>
</cp:coreProperties>
</file>