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1681"/>
        <w:gridCol w:w="681"/>
        <w:gridCol w:w="2231"/>
        <w:gridCol w:w="386"/>
        <w:gridCol w:w="2425"/>
        <w:gridCol w:w="1598"/>
        <w:gridCol w:w="1771"/>
        <w:gridCol w:w="1272"/>
        <w:gridCol w:w="1393"/>
      </w:tblGrid>
      <w:tr w:rsidR="000734C1" w:rsidRPr="00802D5C" w:rsidTr="00D13651">
        <w:tc>
          <w:tcPr>
            <w:tcW w:w="6113" w:type="dxa"/>
            <w:gridSpan w:val="5"/>
            <w:vAlign w:val="center"/>
          </w:tcPr>
          <w:p w:rsidR="000734C1" w:rsidRPr="00F57D3C" w:rsidRDefault="000734C1" w:rsidP="00F57D3C">
            <w:pPr>
              <w:spacing w:before="120" w:after="120"/>
              <w:jc w:val="center"/>
            </w:pPr>
            <w:bookmarkStart w:id="0" w:name="OLE_LINK7"/>
            <w:bookmarkStart w:id="1" w:name="OLE_LINK8"/>
            <w:bookmarkStart w:id="2" w:name="OLE_LINK9"/>
            <w:bookmarkStart w:id="3" w:name="OLE_LINK10"/>
            <w:bookmarkStart w:id="4" w:name="OLE_LINK11"/>
            <w:bookmarkStart w:id="5" w:name="OLE_LINK15"/>
            <w:bookmarkStart w:id="6" w:name="OLE_LINK1"/>
            <w:bookmarkStart w:id="7" w:name="OLE_LINK2"/>
            <w:bookmarkStart w:id="8" w:name="OLE_LINK16"/>
            <w:r w:rsidRPr="00F57D3C">
              <w:t>Обавезна</w:t>
            </w:r>
            <w:r>
              <w:t xml:space="preserve"> </w:t>
            </w:r>
            <w:r w:rsidRPr="00F57D3C">
              <w:t>настава</w:t>
            </w:r>
          </w:p>
        </w:tc>
        <w:tc>
          <w:tcPr>
            <w:tcW w:w="8459" w:type="dxa"/>
            <w:gridSpan w:val="5"/>
            <w:shd w:val="clear" w:color="auto" w:fill="FFE599"/>
            <w:vAlign w:val="center"/>
          </w:tcPr>
          <w:p w:rsidR="000734C1" w:rsidRPr="00F57D3C" w:rsidRDefault="000734C1" w:rsidP="00F57D3C">
            <w:pPr>
              <w:spacing w:before="120" w:after="1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Изборни програм</w:t>
            </w:r>
          </w:p>
          <w:p w:rsidR="000734C1" w:rsidRPr="00F57D3C" w:rsidRDefault="000734C1" w:rsidP="00F57D3C">
            <w:pPr>
              <w:spacing w:after="0"/>
              <w:jc w:val="center"/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0734C1" w:rsidTr="00D13651">
        <w:tc>
          <w:tcPr>
            <w:tcW w:w="1134" w:type="dxa"/>
          </w:tcPr>
          <w:p w:rsidR="000734C1" w:rsidRPr="00F57D3C" w:rsidRDefault="000734C1" w:rsidP="00F57D3C">
            <w:pPr>
              <w:spacing w:after="0"/>
            </w:pPr>
            <w:r w:rsidRPr="00F57D3C">
              <w:t>Предмет:</w:t>
            </w:r>
          </w:p>
        </w:tc>
        <w:tc>
          <w:tcPr>
            <w:tcW w:w="4979" w:type="dxa"/>
            <w:gridSpan w:val="4"/>
          </w:tcPr>
          <w:p w:rsidR="000734C1" w:rsidRPr="00F57D3C" w:rsidRDefault="000734C1" w:rsidP="00F57D3C">
            <w:pPr>
              <w:spacing w:after="0"/>
              <w:rPr>
                <w:b/>
              </w:rPr>
            </w:pPr>
            <w:r w:rsidRPr="00F57D3C">
              <w:rPr>
                <w:b/>
              </w:rPr>
              <w:t>ВЕРСКА НАСТАВА</w:t>
            </w:r>
          </w:p>
        </w:tc>
        <w:tc>
          <w:tcPr>
            <w:tcW w:w="2425" w:type="dxa"/>
            <w:tcBorders>
              <w:bottom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4641" w:type="dxa"/>
            <w:gridSpan w:val="3"/>
            <w:tcBorders>
              <w:left w:val="nil"/>
              <w:bottom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1393" w:type="dxa"/>
            <w:tcBorders>
              <w:left w:val="nil"/>
              <w:bottom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</w:tr>
      <w:tr w:rsidR="000734C1" w:rsidTr="00D13651">
        <w:tc>
          <w:tcPr>
            <w:tcW w:w="1134" w:type="dxa"/>
          </w:tcPr>
          <w:p w:rsidR="000734C1" w:rsidRPr="00F57D3C" w:rsidRDefault="000734C1" w:rsidP="00F57D3C">
            <w:pPr>
              <w:spacing w:after="0"/>
            </w:pPr>
            <w:r w:rsidRPr="00F57D3C">
              <w:t>Разред:</w:t>
            </w:r>
          </w:p>
        </w:tc>
        <w:tc>
          <w:tcPr>
            <w:tcW w:w="4979" w:type="dxa"/>
            <w:gridSpan w:val="4"/>
          </w:tcPr>
          <w:p w:rsidR="000734C1" w:rsidRPr="00F57D3C" w:rsidRDefault="000734C1" w:rsidP="00F57D3C">
            <w:pPr>
              <w:spacing w:after="0"/>
            </w:pPr>
            <w:r>
              <w:t>3.(</w:t>
            </w:r>
            <w:r>
              <w:rPr>
                <w:lang w:val="sr-Cyrl-CS"/>
              </w:rPr>
              <w:t>ТРЕЋИ</w:t>
            </w:r>
            <w:r w:rsidRPr="00F57D3C">
              <w:t>)</w:t>
            </w:r>
          </w:p>
        </w:tc>
        <w:tc>
          <w:tcPr>
            <w:tcW w:w="2425" w:type="dxa"/>
            <w:tcBorders>
              <w:top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4641" w:type="dxa"/>
            <w:gridSpan w:val="3"/>
            <w:tcBorders>
              <w:top w:val="nil"/>
              <w:left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1393" w:type="dxa"/>
            <w:tcBorders>
              <w:top w:val="nil"/>
              <w:lef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</w:tr>
      <w:tr w:rsidR="000734C1" w:rsidRPr="005B3398" w:rsidTr="000B1A1D">
        <w:tc>
          <w:tcPr>
            <w:tcW w:w="3496" w:type="dxa"/>
            <w:gridSpan w:val="3"/>
            <w:vAlign w:val="center"/>
          </w:tcPr>
          <w:p w:rsidR="000734C1" w:rsidRPr="00F57D3C" w:rsidRDefault="000734C1" w:rsidP="00F57D3C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Циљ предмета</w:t>
            </w:r>
          </w:p>
        </w:tc>
        <w:tc>
          <w:tcPr>
            <w:tcW w:w="2617" w:type="dxa"/>
            <w:gridSpan w:val="2"/>
            <w:vAlign w:val="center"/>
          </w:tcPr>
          <w:p w:rsidR="000734C1" w:rsidRPr="00F57D3C" w:rsidRDefault="000734C1" w:rsidP="00F57D3C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Наставне теме</w:t>
            </w:r>
          </w:p>
        </w:tc>
        <w:tc>
          <w:tcPr>
            <w:tcW w:w="2425" w:type="dxa"/>
            <w:vAlign w:val="center"/>
          </w:tcPr>
          <w:p w:rsidR="000734C1" w:rsidRPr="00F57D3C" w:rsidRDefault="000734C1" w:rsidP="00F57D3C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Исходи</w:t>
            </w:r>
          </w:p>
        </w:tc>
        <w:tc>
          <w:tcPr>
            <w:tcW w:w="1598" w:type="dxa"/>
            <w:vAlign w:val="center"/>
          </w:tcPr>
          <w:p w:rsidR="000734C1" w:rsidRPr="000B1A1D" w:rsidRDefault="000734C1" w:rsidP="00F57D3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Начин провере</w:t>
            </w:r>
          </w:p>
        </w:tc>
        <w:tc>
          <w:tcPr>
            <w:tcW w:w="3043" w:type="dxa"/>
            <w:gridSpan w:val="2"/>
            <w:vAlign w:val="center"/>
          </w:tcPr>
          <w:p w:rsidR="000734C1" w:rsidRPr="00D13651" w:rsidRDefault="000734C1" w:rsidP="00F57D3C">
            <w:pPr>
              <w:spacing w:after="0"/>
              <w:jc w:val="center"/>
              <w:rPr>
                <w:b/>
                <w:lang w:val="ru-RU"/>
              </w:rPr>
            </w:pPr>
            <w:r w:rsidRPr="00D13651">
              <w:rPr>
                <w:b/>
                <w:lang w:val="ru-RU"/>
              </w:rPr>
              <w:t>Начини и поступци остваривања програма</w:t>
            </w:r>
          </w:p>
        </w:tc>
        <w:tc>
          <w:tcPr>
            <w:tcW w:w="1393" w:type="dxa"/>
            <w:vAlign w:val="center"/>
          </w:tcPr>
          <w:p w:rsidR="000734C1" w:rsidRPr="00F57D3C" w:rsidRDefault="000734C1" w:rsidP="00F57D3C">
            <w:pPr>
              <w:spacing w:after="0"/>
              <w:jc w:val="center"/>
              <w:rPr>
                <w:b/>
              </w:rPr>
            </w:pPr>
            <w:r w:rsidRPr="00F57D3C">
              <w:rPr>
                <w:b/>
              </w:rPr>
              <w:t>Број часова по темама</w:t>
            </w:r>
          </w:p>
        </w:tc>
      </w:tr>
      <w:tr w:rsidR="000734C1" w:rsidTr="000B1A1D">
        <w:tc>
          <w:tcPr>
            <w:tcW w:w="3496" w:type="dxa"/>
            <w:gridSpan w:val="3"/>
          </w:tcPr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  <w:p w:rsidR="000734C1" w:rsidRPr="00F57D3C" w:rsidRDefault="000734C1" w:rsidP="00F57D3C">
            <w:pPr>
              <w:spacing w:after="0"/>
            </w:pPr>
          </w:p>
        </w:tc>
        <w:tc>
          <w:tcPr>
            <w:tcW w:w="2617" w:type="dxa"/>
            <w:gridSpan w:val="2"/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2425" w:type="dxa"/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1598" w:type="dxa"/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3043" w:type="dxa"/>
            <w:gridSpan w:val="2"/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1393" w:type="dxa"/>
          </w:tcPr>
          <w:p w:rsidR="000734C1" w:rsidRPr="00F57D3C" w:rsidRDefault="000734C1" w:rsidP="00F57D3C">
            <w:pPr>
              <w:spacing w:after="0"/>
            </w:pPr>
          </w:p>
        </w:tc>
      </w:tr>
      <w:tr w:rsidR="000734C1" w:rsidTr="000B1A1D">
        <w:tc>
          <w:tcPr>
            <w:tcW w:w="2815" w:type="dxa"/>
            <w:gridSpan w:val="2"/>
            <w:tcBorders>
              <w:left w:val="nil"/>
              <w:bottom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2912" w:type="dxa"/>
            <w:gridSpan w:val="2"/>
            <w:tcBorders>
              <w:left w:val="nil"/>
              <w:bottom w:val="nil"/>
              <w:right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6180" w:type="dxa"/>
            <w:gridSpan w:val="4"/>
            <w:tcBorders>
              <w:left w:val="nil"/>
              <w:bottom w:val="nil"/>
            </w:tcBorders>
          </w:tcPr>
          <w:p w:rsidR="000734C1" w:rsidRPr="00F57D3C" w:rsidRDefault="000734C1" w:rsidP="00F57D3C">
            <w:pPr>
              <w:spacing w:after="0"/>
            </w:pPr>
          </w:p>
        </w:tc>
        <w:tc>
          <w:tcPr>
            <w:tcW w:w="1272" w:type="dxa"/>
          </w:tcPr>
          <w:p w:rsidR="000734C1" w:rsidRPr="00F57D3C" w:rsidRDefault="000734C1" w:rsidP="00F57D3C">
            <w:pPr>
              <w:spacing w:after="0"/>
            </w:pPr>
            <w:r w:rsidRPr="00F57D3C">
              <w:t>УКУПНО</w:t>
            </w:r>
          </w:p>
        </w:tc>
        <w:tc>
          <w:tcPr>
            <w:tcW w:w="1393" w:type="dxa"/>
          </w:tcPr>
          <w:p w:rsidR="000734C1" w:rsidRPr="00F57D3C" w:rsidRDefault="000734C1" w:rsidP="00F57D3C">
            <w:pPr>
              <w:spacing w:after="0"/>
              <w:jc w:val="right"/>
              <w:rPr>
                <w:b/>
              </w:rPr>
            </w:pPr>
            <w:r w:rsidRPr="00F57D3C">
              <w:rPr>
                <w:b/>
              </w:rPr>
              <w:t>36</w:t>
            </w:r>
          </w:p>
        </w:tc>
      </w:tr>
    </w:tbl>
    <w:p w:rsidR="000734C1" w:rsidRPr="00C1688F" w:rsidRDefault="000734C1">
      <w:pPr>
        <w:spacing w:after="0" w:line="240" w:lineRule="auto"/>
        <w:rPr>
          <w:sz w:val="2"/>
          <w:szCs w:val="2"/>
        </w:rPr>
      </w:pPr>
    </w:p>
    <w:sectPr w:rsidR="000734C1" w:rsidRPr="00C1688F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4C1" w:rsidRDefault="000734C1" w:rsidP="00164C61">
      <w:pPr>
        <w:spacing w:after="0" w:line="240" w:lineRule="auto"/>
      </w:pPr>
      <w:r>
        <w:separator/>
      </w:r>
    </w:p>
  </w:endnote>
  <w:endnote w:type="continuationSeparator" w:id="0">
    <w:p w:rsidR="000734C1" w:rsidRDefault="000734C1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4C1" w:rsidRDefault="000734C1" w:rsidP="00164C61">
      <w:pPr>
        <w:spacing w:after="0" w:line="240" w:lineRule="auto"/>
      </w:pPr>
      <w:r>
        <w:separator/>
      </w:r>
    </w:p>
  </w:footnote>
  <w:footnote w:type="continuationSeparator" w:id="0">
    <w:p w:rsidR="000734C1" w:rsidRDefault="000734C1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4C1" w:rsidRPr="00BC0AEE" w:rsidRDefault="000734C1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734C1"/>
    <w:rsid w:val="000B1A1D"/>
    <w:rsid w:val="000E1DCD"/>
    <w:rsid w:val="00164C61"/>
    <w:rsid w:val="0019160D"/>
    <w:rsid w:val="00227FA4"/>
    <w:rsid w:val="002B72B0"/>
    <w:rsid w:val="002C4D97"/>
    <w:rsid w:val="002D3A63"/>
    <w:rsid w:val="0030052C"/>
    <w:rsid w:val="00365D8D"/>
    <w:rsid w:val="004C7C49"/>
    <w:rsid w:val="005559E5"/>
    <w:rsid w:val="00595F0C"/>
    <w:rsid w:val="005B3398"/>
    <w:rsid w:val="005C44FD"/>
    <w:rsid w:val="005D2275"/>
    <w:rsid w:val="005F5B9B"/>
    <w:rsid w:val="006018A9"/>
    <w:rsid w:val="006A051B"/>
    <w:rsid w:val="006F4FD8"/>
    <w:rsid w:val="0077252E"/>
    <w:rsid w:val="007B78B1"/>
    <w:rsid w:val="00802D5C"/>
    <w:rsid w:val="009203F7"/>
    <w:rsid w:val="0096268B"/>
    <w:rsid w:val="009A6261"/>
    <w:rsid w:val="009D4082"/>
    <w:rsid w:val="00A913D6"/>
    <w:rsid w:val="00B87F43"/>
    <w:rsid w:val="00BC0AEE"/>
    <w:rsid w:val="00BD6268"/>
    <w:rsid w:val="00BE0CCA"/>
    <w:rsid w:val="00C1688F"/>
    <w:rsid w:val="00C40AC7"/>
    <w:rsid w:val="00C9404F"/>
    <w:rsid w:val="00CC02A7"/>
    <w:rsid w:val="00D13651"/>
    <w:rsid w:val="00D35CC4"/>
    <w:rsid w:val="00D4055A"/>
    <w:rsid w:val="00D67303"/>
    <w:rsid w:val="00DC29E1"/>
    <w:rsid w:val="00E10F3C"/>
    <w:rsid w:val="00E13573"/>
    <w:rsid w:val="00E47684"/>
    <w:rsid w:val="00E65265"/>
    <w:rsid w:val="00EB7890"/>
    <w:rsid w:val="00F02F70"/>
    <w:rsid w:val="00F57D3C"/>
    <w:rsid w:val="00F7177A"/>
    <w:rsid w:val="00FC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4F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11</TotalTime>
  <Pages>1</Pages>
  <Words>35</Words>
  <Characters>204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SASA</cp:lastModifiedBy>
  <cp:revision>8</cp:revision>
  <cp:lastPrinted>2019-06-11T07:34:00Z</cp:lastPrinted>
  <dcterms:created xsi:type="dcterms:W3CDTF">2019-06-09T23:13:00Z</dcterms:created>
  <dcterms:modified xsi:type="dcterms:W3CDTF">2020-05-24T22:13:00Z</dcterms:modified>
</cp:coreProperties>
</file>